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4D7" w:rsidRPr="0089318F" w:rsidRDefault="00B314D7" w:rsidP="0089318F">
      <w:pPr>
        <w:pStyle w:val="Heading1"/>
        <w:spacing w:after="0"/>
        <w:ind w:left="5400" w:hanging="5684"/>
        <w:jc w:val="center"/>
        <w:rPr>
          <w:rFonts w:ascii="Times New Roman" w:hAnsi="Times New Roman" w:cs="Times New Roman"/>
          <w:b w:val="0"/>
          <w:bCs w:val="0"/>
        </w:rPr>
      </w:pPr>
      <w:r w:rsidRPr="00021131">
        <w:rPr>
          <w:rFonts w:ascii="Times New Roman" w:hAnsi="Times New Roman"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Описание: 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B314D7" w:rsidRPr="0089318F" w:rsidRDefault="00B314D7" w:rsidP="0089318F">
      <w:pPr>
        <w:pStyle w:val="Heading1"/>
        <w:spacing w:before="0" w:after="0" w:line="240" w:lineRule="auto"/>
        <w:ind w:left="5397" w:hanging="5681"/>
        <w:jc w:val="both"/>
        <w:rPr>
          <w:rFonts w:ascii="Times New Roman" w:hAnsi="Times New Roman" w:cs="Times New Roman"/>
          <w:sz w:val="24"/>
          <w:szCs w:val="24"/>
        </w:rPr>
      </w:pPr>
      <w:r w:rsidRPr="0089318F">
        <w:rPr>
          <w:rFonts w:ascii="Times New Roman" w:hAnsi="Times New Roman" w:cs="Times New Roman"/>
          <w:sz w:val="24"/>
          <w:szCs w:val="24"/>
        </w:rPr>
        <w:t xml:space="preserve">     Российская Федерация</w:t>
      </w:r>
    </w:p>
    <w:p w:rsidR="00B314D7" w:rsidRPr="0089318F" w:rsidRDefault="00B314D7" w:rsidP="0089318F">
      <w:pPr>
        <w:pStyle w:val="Heading1"/>
        <w:spacing w:before="0" w:after="0" w:line="240" w:lineRule="auto"/>
        <w:ind w:left="5397" w:hanging="568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9318F">
        <w:rPr>
          <w:rFonts w:ascii="Times New Roman" w:hAnsi="Times New Roman" w:cs="Times New Roman"/>
          <w:sz w:val="24"/>
          <w:szCs w:val="24"/>
        </w:rPr>
        <w:t xml:space="preserve">     Самарская область</w:t>
      </w:r>
    </w:p>
    <w:p w:rsidR="00B314D7" w:rsidRPr="0089318F" w:rsidRDefault="00B314D7" w:rsidP="008931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318F">
        <w:rPr>
          <w:rFonts w:ascii="Times New Roman" w:hAnsi="Times New Roman" w:cs="Times New Roman"/>
          <w:b/>
          <w:bCs/>
        </w:rPr>
        <w:t>Администрация сельского</w:t>
      </w:r>
    </w:p>
    <w:p w:rsidR="00B314D7" w:rsidRPr="0089318F" w:rsidRDefault="00B314D7" w:rsidP="0089318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9318F">
        <w:rPr>
          <w:rFonts w:ascii="Times New Roman" w:hAnsi="Times New Roman" w:cs="Times New Roman"/>
          <w:b/>
          <w:bCs/>
        </w:rPr>
        <w:t>поселения Пискалы муниципального</w:t>
      </w:r>
    </w:p>
    <w:p w:rsidR="00B314D7" w:rsidRPr="0089318F" w:rsidRDefault="00B314D7" w:rsidP="0089318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9318F">
        <w:rPr>
          <w:rFonts w:ascii="Times New Roman" w:hAnsi="Times New Roman" w:cs="Times New Roman"/>
          <w:b/>
          <w:bCs/>
        </w:rPr>
        <w:t>района Ставропольский</w:t>
      </w:r>
    </w:p>
    <w:p w:rsidR="00B314D7" w:rsidRPr="0089318F" w:rsidRDefault="00B314D7" w:rsidP="0089318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318F">
        <w:rPr>
          <w:rFonts w:ascii="Times New Roman" w:hAnsi="Times New Roman" w:cs="Times New Roman"/>
          <w:b/>
          <w:bCs/>
        </w:rPr>
        <w:t>Самарской области</w:t>
      </w:r>
    </w:p>
    <w:p w:rsidR="00B314D7" w:rsidRPr="0089318F" w:rsidRDefault="00B314D7" w:rsidP="008931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318F">
        <w:rPr>
          <w:rFonts w:ascii="Times New Roman" w:hAnsi="Times New Roman" w:cs="Times New Roman"/>
        </w:rPr>
        <w:t>445139, с. Пискалы</w:t>
      </w:r>
    </w:p>
    <w:p w:rsidR="00B314D7" w:rsidRPr="0089318F" w:rsidRDefault="00B314D7" w:rsidP="008931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18F">
        <w:rPr>
          <w:rFonts w:ascii="Times New Roman" w:hAnsi="Times New Roman" w:cs="Times New Roman"/>
        </w:rPr>
        <w:t>ул.Дружбы, 9, тел. (8482) 234-133</w:t>
      </w:r>
    </w:p>
    <w:p w:rsidR="00B314D7" w:rsidRPr="0089318F" w:rsidRDefault="00B314D7" w:rsidP="008931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18F">
        <w:rPr>
          <w:rFonts w:ascii="Times New Roman" w:hAnsi="Times New Roman" w:cs="Times New Roman"/>
        </w:rPr>
        <w:t>факс (8482) 234-162</w:t>
      </w:r>
    </w:p>
    <w:p w:rsidR="00B314D7" w:rsidRPr="0089318F" w:rsidRDefault="00B314D7" w:rsidP="0089318F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hyperlink r:id="rId6" w:history="1">
        <w:r w:rsidRPr="0089318F">
          <w:rPr>
            <w:rStyle w:val="Hyperlink"/>
            <w:rFonts w:ascii="Times New Roman" w:hAnsi="Times New Roman" w:cs="Times New Roman"/>
            <w:lang w:val="en-US"/>
          </w:rPr>
          <w:t>sppiskaly</w:t>
        </w:r>
        <w:r w:rsidRPr="0089318F">
          <w:rPr>
            <w:rStyle w:val="Hyperlink"/>
            <w:rFonts w:ascii="Times New Roman" w:hAnsi="Times New Roman" w:cs="Times New Roman"/>
          </w:rPr>
          <w:t>@</w:t>
        </w:r>
        <w:r w:rsidRPr="0089318F">
          <w:rPr>
            <w:rStyle w:val="Hyperlink"/>
            <w:rFonts w:ascii="Times New Roman" w:hAnsi="Times New Roman" w:cs="Times New Roman"/>
            <w:lang w:val="en-US"/>
          </w:rPr>
          <w:t>yandex</w:t>
        </w:r>
        <w:r w:rsidRPr="0089318F">
          <w:rPr>
            <w:rStyle w:val="Hyperlink"/>
            <w:rFonts w:ascii="Times New Roman" w:hAnsi="Times New Roman" w:cs="Times New Roman"/>
          </w:rPr>
          <w:t>.</w:t>
        </w:r>
        <w:r w:rsidRPr="0089318F">
          <w:rPr>
            <w:rStyle w:val="Hyperlink"/>
            <w:rFonts w:ascii="Times New Roman" w:hAnsi="Times New Roman" w:cs="Times New Roman"/>
            <w:lang w:val="en-US"/>
          </w:rPr>
          <w:t>ru</w:t>
        </w:r>
      </w:hyperlink>
    </w:p>
    <w:p w:rsidR="00B314D7" w:rsidRPr="0089318F" w:rsidRDefault="00B314D7" w:rsidP="0089318F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9318F">
        <w:rPr>
          <w:rFonts w:ascii="Times New Roman" w:hAnsi="Times New Roman" w:cs="Times New Roman"/>
          <w:u w:val="single"/>
        </w:rPr>
        <w:t>ИНН/КПП 6382050636/638201001</w:t>
      </w:r>
    </w:p>
    <w:p w:rsidR="00B314D7" w:rsidRPr="0089318F" w:rsidRDefault="00B314D7" w:rsidP="008931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18F">
        <w:rPr>
          <w:rFonts w:ascii="Times New Roman" w:hAnsi="Times New Roman" w:cs="Times New Roman"/>
          <w:u w:val="single"/>
        </w:rPr>
        <w:t>ОГРН 1056382080743</w:t>
      </w:r>
    </w:p>
    <w:p w:rsidR="00B314D7" w:rsidRPr="00130FA9" w:rsidRDefault="00B314D7" w:rsidP="002B5B5E">
      <w:pPr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89318F">
        <w:rPr>
          <w:rFonts w:ascii="Times New Roman" w:hAnsi="Times New Roman" w:cs="Times New Roman"/>
          <w:sz w:val="18"/>
          <w:szCs w:val="18"/>
        </w:rPr>
        <w:t>(место выдачи)</w:t>
      </w:r>
    </w:p>
    <w:p w:rsidR="00B314D7" w:rsidRPr="002B5B5E" w:rsidRDefault="00B314D7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  <w:r w:rsidRPr="002B5B5E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Р А С П О Р Я Ж Е Н И Е  № </w:t>
      </w:r>
      <w:r>
        <w:rPr>
          <w:rFonts w:ascii="Times New Roman" w:hAnsi="Times New Roman" w:cs="Times New Roman"/>
          <w:b/>
          <w:bCs/>
          <w:kern w:val="28"/>
          <w:sz w:val="24"/>
          <w:szCs w:val="24"/>
        </w:rPr>
        <w:t>33</w:t>
      </w:r>
    </w:p>
    <w:p w:rsidR="00B314D7" w:rsidRPr="00E10582" w:rsidRDefault="00B314D7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2B5B5E">
        <w:rPr>
          <w:rFonts w:ascii="Times New Roman" w:hAnsi="Times New Roman" w:cs="Times New Roman"/>
          <w:kern w:val="28"/>
          <w:sz w:val="24"/>
          <w:szCs w:val="24"/>
        </w:rPr>
        <w:t xml:space="preserve">от   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21 марта </w:t>
      </w:r>
      <w:r w:rsidRPr="002B5B5E">
        <w:rPr>
          <w:rFonts w:ascii="Times New Roman" w:hAnsi="Times New Roman" w:cs="Times New Roman"/>
          <w:kern w:val="28"/>
          <w:sz w:val="24"/>
          <w:szCs w:val="24"/>
        </w:rPr>
        <w:t>201</w:t>
      </w:r>
      <w:r>
        <w:rPr>
          <w:rFonts w:ascii="Times New Roman" w:hAnsi="Times New Roman" w:cs="Times New Roman"/>
          <w:kern w:val="28"/>
          <w:sz w:val="24"/>
          <w:szCs w:val="24"/>
        </w:rPr>
        <w:t>8</w:t>
      </w:r>
      <w:r w:rsidRPr="002B5B5E">
        <w:rPr>
          <w:rFonts w:ascii="Times New Roman" w:hAnsi="Times New Roman" w:cs="Times New Roman"/>
          <w:kern w:val="28"/>
          <w:sz w:val="24"/>
          <w:szCs w:val="24"/>
        </w:rPr>
        <w:t xml:space="preserve"> г</w:t>
      </w:r>
      <w:r w:rsidRPr="00130FA9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B314D7" w:rsidRPr="00E10582" w:rsidRDefault="00B314D7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B314D7" w:rsidRPr="002B5B5E" w:rsidRDefault="00B314D7" w:rsidP="008B0BB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</w:t>
      </w:r>
      <w:r w:rsidRPr="002B5B5E">
        <w:rPr>
          <w:rFonts w:ascii="Times New Roman" w:hAnsi="Times New Roman" w:cs="Times New Roman"/>
          <w:kern w:val="28"/>
          <w:sz w:val="24"/>
          <w:szCs w:val="24"/>
        </w:rPr>
        <w:t>О подготовке и проведении</w:t>
      </w:r>
    </w:p>
    <w:p w:rsidR="00B314D7" w:rsidRPr="002B5B5E" w:rsidRDefault="00B314D7" w:rsidP="008B0BB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2B5B5E">
        <w:rPr>
          <w:rFonts w:ascii="Times New Roman" w:hAnsi="Times New Roman" w:cs="Times New Roman"/>
          <w:kern w:val="28"/>
          <w:sz w:val="24"/>
          <w:szCs w:val="24"/>
        </w:rPr>
        <w:t>пропуска паводковых вод»</w:t>
      </w:r>
    </w:p>
    <w:p w:rsidR="00B314D7" w:rsidRPr="002B5B5E" w:rsidRDefault="00B314D7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B314D7" w:rsidRPr="003B3253" w:rsidRDefault="00B314D7" w:rsidP="003B3253">
      <w:pPr>
        <w:jc w:val="both"/>
        <w:rPr>
          <w:rFonts w:ascii="Times New Roman" w:hAnsi="Times New Roman" w:cs="Times New Roman"/>
          <w:sz w:val="24"/>
          <w:szCs w:val="24"/>
        </w:rPr>
      </w:pPr>
      <w:r w:rsidRPr="002B5B5E">
        <w:rPr>
          <w:rFonts w:ascii="Times New Roman" w:hAnsi="Times New Roman" w:cs="Times New Roman"/>
          <w:kern w:val="28"/>
          <w:sz w:val="24"/>
          <w:szCs w:val="24"/>
        </w:rPr>
        <w:t xml:space="preserve">В соответствии с Федеральным законом «О защите населения и территории от чрезвычайных ситуаций природного и техногенного характера» от 21.12.1994г. за № 68-ФЗ и </w:t>
      </w:r>
      <w:r w:rsidRPr="00174B52">
        <w:rPr>
          <w:rFonts w:ascii="Times New Roman" w:hAnsi="Times New Roman" w:cs="Times New Roman"/>
          <w:sz w:val="24"/>
          <w:szCs w:val="24"/>
        </w:rPr>
        <w:t xml:space="preserve">на основании постановления главы муниципального района Ставропольский Самарской области от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174B52">
        <w:rPr>
          <w:rFonts w:ascii="Times New Roman" w:hAnsi="Times New Roman" w:cs="Times New Roman"/>
          <w:sz w:val="24"/>
          <w:szCs w:val="24"/>
        </w:rPr>
        <w:t>.02.201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74B52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>989</w:t>
      </w:r>
      <w:r w:rsidRPr="00174B52">
        <w:rPr>
          <w:rFonts w:ascii="Times New Roman" w:hAnsi="Times New Roman" w:cs="Times New Roman"/>
          <w:sz w:val="24"/>
          <w:szCs w:val="24"/>
        </w:rPr>
        <w:t>, в целях подготовки к безопасному пропуску паводка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74B52">
        <w:rPr>
          <w:rFonts w:ascii="Times New Roman" w:hAnsi="Times New Roman" w:cs="Times New Roman"/>
          <w:sz w:val="24"/>
          <w:szCs w:val="24"/>
        </w:rPr>
        <w:t xml:space="preserve"> года и предотвращения и сокращения возможного ущерба от весеннего паводка, считаю необходимым:</w:t>
      </w:r>
    </w:p>
    <w:p w:rsidR="00B314D7" w:rsidRPr="002B5B5E" w:rsidRDefault="00B314D7" w:rsidP="00C06C7B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2B5B5E">
        <w:rPr>
          <w:rFonts w:ascii="Times New Roman" w:hAnsi="Times New Roman" w:cs="Times New Roman"/>
          <w:kern w:val="28"/>
          <w:sz w:val="24"/>
          <w:szCs w:val="24"/>
        </w:rPr>
        <w:t>Создать при администрации сельского поселения Пискалы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 постоянно действующую </w:t>
      </w:r>
      <w:r w:rsidRPr="002B5B5E">
        <w:rPr>
          <w:rFonts w:ascii="Times New Roman" w:hAnsi="Times New Roman" w:cs="Times New Roman"/>
          <w:kern w:val="28"/>
          <w:sz w:val="24"/>
          <w:szCs w:val="24"/>
        </w:rPr>
        <w:t xml:space="preserve"> противопаводковую комиссию в составе:</w:t>
      </w:r>
    </w:p>
    <w:p w:rsidR="00B314D7" w:rsidRPr="002B5B5E" w:rsidRDefault="00B314D7" w:rsidP="00170B8B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2B5B5E">
        <w:rPr>
          <w:rFonts w:ascii="Times New Roman" w:hAnsi="Times New Roman" w:cs="Times New Roman"/>
          <w:kern w:val="28"/>
          <w:sz w:val="24"/>
          <w:szCs w:val="24"/>
        </w:rPr>
        <w:t>Председатель комиссии – глава администрации с.п.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Pr="002B5B5E">
        <w:rPr>
          <w:rFonts w:ascii="Times New Roman" w:hAnsi="Times New Roman" w:cs="Times New Roman"/>
          <w:kern w:val="28"/>
          <w:sz w:val="24"/>
          <w:szCs w:val="24"/>
        </w:rPr>
        <w:t>Пискалы Костыгов К.А.</w:t>
      </w:r>
    </w:p>
    <w:p w:rsidR="00B314D7" w:rsidRPr="002B5B5E" w:rsidRDefault="00B314D7" w:rsidP="00170B8B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2B5B5E">
        <w:rPr>
          <w:rFonts w:ascii="Times New Roman" w:hAnsi="Times New Roman" w:cs="Times New Roman"/>
          <w:kern w:val="28"/>
          <w:sz w:val="24"/>
          <w:szCs w:val="24"/>
        </w:rPr>
        <w:t xml:space="preserve">Секретарь комиссии – </w:t>
      </w:r>
      <w:r>
        <w:rPr>
          <w:rFonts w:ascii="Times New Roman" w:hAnsi="Times New Roman" w:cs="Times New Roman"/>
          <w:kern w:val="28"/>
          <w:sz w:val="24"/>
          <w:szCs w:val="24"/>
        </w:rPr>
        <w:t>Алтунина Л.П</w:t>
      </w:r>
      <w:r w:rsidRPr="002B5B5E">
        <w:rPr>
          <w:rFonts w:ascii="Times New Roman" w:hAnsi="Times New Roman" w:cs="Times New Roman"/>
          <w:kern w:val="28"/>
          <w:sz w:val="24"/>
          <w:szCs w:val="24"/>
        </w:rPr>
        <w:t xml:space="preserve">., </w:t>
      </w:r>
      <w:r>
        <w:rPr>
          <w:rFonts w:ascii="Times New Roman" w:hAnsi="Times New Roman" w:cs="Times New Roman"/>
          <w:kern w:val="28"/>
          <w:sz w:val="24"/>
          <w:szCs w:val="24"/>
        </w:rPr>
        <w:t>специалист 1 категории</w:t>
      </w:r>
      <w:r w:rsidRPr="002B5B5E">
        <w:rPr>
          <w:rFonts w:ascii="Times New Roman" w:hAnsi="Times New Roman" w:cs="Times New Roman"/>
          <w:kern w:val="28"/>
          <w:sz w:val="24"/>
          <w:szCs w:val="24"/>
        </w:rPr>
        <w:t>,</w:t>
      </w:r>
    </w:p>
    <w:p w:rsidR="00B314D7" w:rsidRPr="0062152F" w:rsidRDefault="00B314D7" w:rsidP="00170B8B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2152F">
        <w:rPr>
          <w:rFonts w:ascii="Times New Roman" w:hAnsi="Times New Roman" w:cs="Times New Roman"/>
          <w:kern w:val="28"/>
          <w:sz w:val="24"/>
          <w:szCs w:val="24"/>
        </w:rPr>
        <w:t>Члены комиссии: Рассолов А.А., председатель территориального общественного самоуправления,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 Альхов С.В. – староста с. Красная Дубрава, </w:t>
      </w:r>
      <w:bookmarkStart w:id="0" w:name="_GoBack"/>
      <w:bookmarkEnd w:id="0"/>
      <w:r w:rsidRPr="0062152F">
        <w:rPr>
          <w:rFonts w:ascii="Times New Roman" w:hAnsi="Times New Roman" w:cs="Times New Roman"/>
          <w:kern w:val="28"/>
          <w:sz w:val="24"/>
          <w:szCs w:val="24"/>
        </w:rPr>
        <w:t>Стожаров Н.В., староста с.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Pr="0062152F">
        <w:rPr>
          <w:rFonts w:ascii="Times New Roman" w:hAnsi="Times New Roman" w:cs="Times New Roman"/>
          <w:kern w:val="28"/>
          <w:sz w:val="24"/>
          <w:szCs w:val="24"/>
        </w:rPr>
        <w:t>Новое Еремкино, по согласованию.</w:t>
      </w:r>
    </w:p>
    <w:p w:rsidR="00B314D7" w:rsidRDefault="00B314D7" w:rsidP="00AA12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2. </w:t>
      </w:r>
      <w:r w:rsidRPr="00B60614">
        <w:rPr>
          <w:rFonts w:ascii="Times New Roman" w:hAnsi="Times New Roman" w:cs="Times New Roman"/>
          <w:sz w:val="24"/>
          <w:szCs w:val="24"/>
        </w:rPr>
        <w:t xml:space="preserve">Утвердить мероприятия по  подготовке и  пропуску паводковых  вод  на  территории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4D7" w:rsidRDefault="00B314D7" w:rsidP="00AA12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60614">
        <w:rPr>
          <w:rFonts w:ascii="Times New Roman" w:hAnsi="Times New Roman" w:cs="Times New Roman"/>
          <w:sz w:val="24"/>
          <w:szCs w:val="24"/>
        </w:rPr>
        <w:t>сельско</w:t>
      </w:r>
      <w:r>
        <w:rPr>
          <w:rFonts w:ascii="Times New Roman" w:hAnsi="Times New Roman" w:cs="Times New Roman"/>
          <w:sz w:val="24"/>
          <w:szCs w:val="24"/>
        </w:rPr>
        <w:t xml:space="preserve">го  поселения </w:t>
      </w:r>
      <w:r w:rsidRPr="00F508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Пискалы</w:t>
      </w:r>
      <w:r w:rsidRPr="00F50858">
        <w:rPr>
          <w:rFonts w:ascii="Times New Roman" w:hAnsi="Times New Roman" w:cs="Times New Roman"/>
          <w:sz w:val="24"/>
          <w:szCs w:val="24"/>
        </w:rPr>
        <w:t xml:space="preserve">  </w:t>
      </w:r>
      <w:r w:rsidRPr="0039043B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</w:rPr>
        <w:t xml:space="preserve"> </w:t>
      </w:r>
      <w:r w:rsidRPr="0039043B">
        <w:rPr>
          <w:rFonts w:ascii="Times New Roman" w:hAnsi="Times New Roman" w:cs="Times New Roman"/>
          <w:sz w:val="24"/>
          <w:szCs w:val="24"/>
        </w:rPr>
        <w:t xml:space="preserve">Самарской </w:t>
      </w:r>
    </w:p>
    <w:p w:rsidR="00B314D7" w:rsidRDefault="00B314D7" w:rsidP="003B3253">
      <w:pPr>
        <w:spacing w:after="0"/>
        <w:jc w:val="both"/>
      </w:pPr>
      <w:r>
        <w:t xml:space="preserve">       </w:t>
      </w:r>
      <w:r w:rsidRPr="0039043B">
        <w:t>области</w:t>
      </w:r>
      <w:r>
        <w:t xml:space="preserve"> </w:t>
      </w:r>
      <w:r w:rsidRPr="00F50858">
        <w:t xml:space="preserve"> в  201</w:t>
      </w:r>
      <w:r>
        <w:t>8</w:t>
      </w:r>
      <w:r w:rsidRPr="00F50858">
        <w:t xml:space="preserve">  году  (Приложение № 1).</w:t>
      </w:r>
    </w:p>
    <w:p w:rsidR="00B314D7" w:rsidRPr="003B3253" w:rsidRDefault="00B314D7" w:rsidP="003B32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253">
        <w:rPr>
          <w:rFonts w:ascii="Times New Roman" w:hAnsi="Times New Roman" w:cs="Times New Roman"/>
        </w:rPr>
        <w:t xml:space="preserve"> 3</w:t>
      </w:r>
      <w:r w:rsidRPr="003B3253">
        <w:rPr>
          <w:rFonts w:ascii="Times New Roman" w:hAnsi="Times New Roman" w:cs="Times New Roman"/>
          <w:sz w:val="24"/>
          <w:szCs w:val="24"/>
        </w:rPr>
        <w:t xml:space="preserve">. Рекомендовать  руководителям  предприятий, организаций  и учреждений сельского                               </w:t>
      </w:r>
    </w:p>
    <w:p w:rsidR="00B314D7" w:rsidRPr="003B3253" w:rsidRDefault="00B314D7" w:rsidP="00AA1219">
      <w:pPr>
        <w:pStyle w:val="BodyTextIndent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3253">
        <w:rPr>
          <w:rFonts w:ascii="Times New Roman" w:hAnsi="Times New Roman" w:cs="Times New Roman"/>
          <w:sz w:val="24"/>
          <w:szCs w:val="24"/>
        </w:rPr>
        <w:t xml:space="preserve">поселения Пискалы принять срочные меры по очистке крыш от снега и наледи,  </w:t>
      </w:r>
    </w:p>
    <w:p w:rsidR="00B314D7" w:rsidRPr="003B3253" w:rsidRDefault="00B314D7" w:rsidP="00AA1219">
      <w:pPr>
        <w:pStyle w:val="BodyTextIndent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3253">
        <w:rPr>
          <w:rFonts w:ascii="Times New Roman" w:hAnsi="Times New Roman" w:cs="Times New Roman"/>
          <w:sz w:val="24"/>
          <w:szCs w:val="24"/>
        </w:rPr>
        <w:t>отводу  талых вод от зданий, сооружений и других территорий сельского поселения</w:t>
      </w:r>
    </w:p>
    <w:p w:rsidR="00B314D7" w:rsidRPr="003B3253" w:rsidRDefault="00B314D7" w:rsidP="003B3253">
      <w:pPr>
        <w:pStyle w:val="BodyTextIndent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B3253">
        <w:rPr>
          <w:sz w:val="24"/>
          <w:szCs w:val="24"/>
        </w:rPr>
        <w:t xml:space="preserve"> </w:t>
      </w:r>
      <w:r w:rsidRPr="003B3253">
        <w:rPr>
          <w:rFonts w:ascii="Times New Roman" w:hAnsi="Times New Roman" w:cs="Times New Roman"/>
          <w:sz w:val="24"/>
          <w:szCs w:val="24"/>
        </w:rPr>
        <w:t>Пискалы.</w:t>
      </w:r>
    </w:p>
    <w:p w:rsidR="00B314D7" w:rsidRPr="00B60614" w:rsidRDefault="00B314D7" w:rsidP="003B3253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Постановление </w:t>
      </w:r>
      <w:r w:rsidRPr="00675EB0">
        <w:rPr>
          <w:rFonts w:ascii="Times New Roman" w:hAnsi="Times New Roman" w:cs="Times New Roman"/>
          <w:sz w:val="24"/>
          <w:szCs w:val="24"/>
        </w:rPr>
        <w:t xml:space="preserve"> подлежит официальному  опубликованию в </w:t>
      </w:r>
      <w:r>
        <w:rPr>
          <w:rFonts w:ascii="Times New Roman" w:hAnsi="Times New Roman" w:cs="Times New Roman"/>
          <w:sz w:val="24"/>
          <w:szCs w:val="24"/>
        </w:rPr>
        <w:t xml:space="preserve">газете «Вестник сельского поселения Пискалы» и </w:t>
      </w:r>
      <w:r w:rsidRPr="000811AA">
        <w:rPr>
          <w:rFonts w:ascii="Times New Roman" w:hAnsi="Times New Roman" w:cs="Times New Roman"/>
          <w:sz w:val="24"/>
          <w:szCs w:val="24"/>
        </w:rPr>
        <w:t>размещению на официальном сайте поселения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1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4D7" w:rsidRPr="002B5B5E" w:rsidRDefault="00B314D7" w:rsidP="00B25214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5.</w:t>
      </w:r>
      <w:r w:rsidRPr="002B5B5E">
        <w:rPr>
          <w:rFonts w:ascii="Times New Roman" w:hAnsi="Times New Roman" w:cs="Times New Roman"/>
          <w:kern w:val="28"/>
          <w:sz w:val="24"/>
          <w:szCs w:val="24"/>
        </w:rPr>
        <w:t>Контроль за исполнением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Pr="002B5B5E">
        <w:rPr>
          <w:rFonts w:ascii="Times New Roman" w:hAnsi="Times New Roman" w:cs="Times New Roman"/>
          <w:kern w:val="28"/>
          <w:sz w:val="24"/>
          <w:szCs w:val="24"/>
        </w:rPr>
        <w:t>настоящего распоряжения оставляю за собой.</w:t>
      </w:r>
    </w:p>
    <w:p w:rsidR="00B314D7" w:rsidRPr="002B5B5E" w:rsidRDefault="00B314D7" w:rsidP="00830543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B314D7" w:rsidRDefault="00B314D7" w:rsidP="002B5B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2B5B5E">
        <w:rPr>
          <w:rFonts w:ascii="Times New Roman" w:hAnsi="Times New Roman" w:cs="Times New Roman"/>
          <w:kern w:val="28"/>
          <w:sz w:val="24"/>
          <w:szCs w:val="24"/>
        </w:rPr>
        <w:t xml:space="preserve">Глава сельского поселения Пискалы                                          </w:t>
      </w:r>
      <w:r>
        <w:rPr>
          <w:rFonts w:ascii="Times New Roman" w:hAnsi="Times New Roman" w:cs="Times New Roman"/>
          <w:kern w:val="28"/>
          <w:sz w:val="24"/>
          <w:szCs w:val="24"/>
        </w:rPr>
        <w:t>К.А.Костыгов</w:t>
      </w:r>
    </w:p>
    <w:p w:rsidR="00B314D7" w:rsidRDefault="00B314D7" w:rsidP="002B5B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</w:pPr>
    </w:p>
    <w:p w:rsidR="00B314D7" w:rsidRDefault="00B314D7" w:rsidP="002B5B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</w:pPr>
    </w:p>
    <w:p w:rsidR="00B314D7" w:rsidRPr="001527DF" w:rsidRDefault="00B314D7" w:rsidP="000176D4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План мероприятий по обеспечению </w:t>
      </w:r>
    </w:p>
    <w:p w:rsidR="00B314D7" w:rsidRPr="001527DF" w:rsidRDefault="00B314D7" w:rsidP="000176D4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безопасности эксплуатаций ГТС </w:t>
      </w:r>
    </w:p>
    <w:p w:rsidR="00B314D7" w:rsidRPr="001527DF" w:rsidRDefault="00B314D7" w:rsidP="000176D4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в период паводка </w:t>
      </w: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>201</w:t>
      </w:r>
      <w:r>
        <w:rPr>
          <w:rFonts w:ascii="Times New Roman" w:hAnsi="Times New Roman" w:cs="Times New Roman"/>
          <w:b/>
          <w:bCs/>
          <w:kern w:val="28"/>
          <w:sz w:val="28"/>
          <w:szCs w:val="28"/>
        </w:rPr>
        <w:t>8</w:t>
      </w: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t>г.</w:t>
      </w:r>
    </w:p>
    <w:tbl>
      <w:tblPr>
        <w:tblpPr w:leftFromText="180" w:rightFromText="180" w:vertAnchor="text" w:horzAnchor="margin" w:tblpXSpec="center" w:tblpY="497"/>
        <w:tblW w:w="10450" w:type="dxa"/>
        <w:tblLayout w:type="fixed"/>
        <w:tblCellMar>
          <w:left w:w="180" w:type="dxa"/>
          <w:right w:w="180" w:type="dxa"/>
        </w:tblCellMar>
        <w:tblLook w:val="0000"/>
      </w:tblPr>
      <w:tblGrid>
        <w:gridCol w:w="765"/>
        <w:gridCol w:w="3526"/>
        <w:gridCol w:w="2126"/>
        <w:gridCol w:w="2127"/>
        <w:gridCol w:w="1906"/>
      </w:tblGrid>
      <w:tr w:rsidR="00B314D7" w:rsidRPr="00BE280C">
        <w:trPr>
          <w:trHeight w:val="666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BE280C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lang w:val="en-US"/>
              </w:rPr>
              <w:t xml:space="preserve">№ </w:t>
            </w:r>
            <w:r w:rsidRPr="00BE280C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п\п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BE280C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BE280C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BE280C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BE280C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Срок исполнения</w:t>
            </w:r>
          </w:p>
        </w:tc>
      </w:tr>
      <w:tr w:rsidR="00B314D7" w:rsidRPr="00BE280C">
        <w:trPr>
          <w:trHeight w:val="1479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1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Очистить от льда и других заторных элементов вокруг приемно-пропускной камеры до ледозащитных свай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Глава администрации - Костыгов К.А.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При таянии снега</w:t>
            </w:r>
          </w:p>
        </w:tc>
      </w:tr>
      <w:tr w:rsidR="00B314D7" w:rsidRPr="00BE280C">
        <w:trPr>
          <w:trHeight w:val="1314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2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Очистка от снега верхней части дамбы с целью отвода талой воды в сбросные лотки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Председатель ТОС - </w:t>
            </w:r>
          </w:p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Рассолов А.А.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Перед паводком</w:t>
            </w:r>
          </w:p>
        </w:tc>
      </w:tr>
      <w:tr w:rsidR="00B314D7" w:rsidRPr="00BE280C">
        <w:trPr>
          <w:trHeight w:val="1269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3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Освобождение от снега и других предметов с боковых дорожных лотков сброса воды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Председатель</w:t>
            </w:r>
          </w:p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ТОС - </w:t>
            </w:r>
          </w:p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Рассолов А.А.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Перед таянием снега</w:t>
            </w:r>
          </w:p>
        </w:tc>
      </w:tr>
      <w:tr w:rsidR="00B314D7" w:rsidRPr="00BE280C">
        <w:trPr>
          <w:trHeight w:val="1516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4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Иметь (по договорам) на время половодья исправную аварийную технику (бульдозера, экскаватор.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груз. автомашин)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Глава администрации - Костыгов К.А.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До </w:t>
            </w: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 xml:space="preserve">1 </w:t>
            </w: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апреля</w:t>
            </w:r>
          </w:p>
        </w:tc>
      </w:tr>
      <w:tr w:rsidR="00B314D7" w:rsidRPr="00BE280C">
        <w:trPr>
          <w:trHeight w:val="1284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5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Организовать круглосуточное дежурство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Председатель</w:t>
            </w:r>
          </w:p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ТОС - </w:t>
            </w:r>
          </w:p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Рассолов А.А.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14D7" w:rsidRPr="00BE280C" w:rsidRDefault="00B314D7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BE280C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Во время паводка</w:t>
            </w:r>
          </w:p>
        </w:tc>
      </w:tr>
    </w:tbl>
    <w:p w:rsidR="00B314D7" w:rsidRDefault="00B314D7" w:rsidP="000176D4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</w:p>
    <w:p w:rsidR="00B314D7" w:rsidRDefault="00B314D7" w:rsidP="000176D4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</w:p>
    <w:p w:rsidR="00B314D7" w:rsidRPr="00B25214" w:rsidRDefault="00B314D7" w:rsidP="000176D4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</w:p>
    <w:p w:rsidR="00B314D7" w:rsidRDefault="00B314D7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kern w:val="28"/>
          <w:sz w:val="28"/>
          <w:szCs w:val="28"/>
        </w:rPr>
        <w:t xml:space="preserve">Глава сельского поселения Пискалы   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                                         </w:t>
      </w:r>
      <w:r w:rsidRPr="001527DF">
        <w:rPr>
          <w:rFonts w:ascii="Times New Roman" w:hAnsi="Times New Roman" w:cs="Times New Roman"/>
          <w:kern w:val="28"/>
          <w:sz w:val="28"/>
          <w:szCs w:val="28"/>
        </w:rPr>
        <w:t xml:space="preserve"> Костыгов К.А.</w:t>
      </w:r>
    </w:p>
    <w:p w:rsidR="00B314D7" w:rsidRDefault="00B314D7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B314D7" w:rsidRDefault="00B314D7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B314D7" w:rsidRDefault="00B314D7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B314D7" w:rsidRDefault="00B314D7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B314D7" w:rsidRDefault="00B314D7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«УТВЕРЖДАЮ»</w:t>
      </w:r>
    </w:p>
    <w:p w:rsidR="00B314D7" w:rsidRDefault="00B314D7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Глава сельского поселения Пискалы </w:t>
      </w:r>
    </w:p>
    <w:p w:rsidR="00B314D7" w:rsidRDefault="00B314D7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Костыгов К.А.</w:t>
      </w:r>
    </w:p>
    <w:p w:rsidR="00B314D7" w:rsidRDefault="00B314D7" w:rsidP="00B2521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rPr>
          <w:rFonts w:ascii="Times New Roman" w:hAnsi="Times New Roman" w:cs="Times New Roman"/>
          <w:kern w:val="28"/>
          <w:sz w:val="28"/>
          <w:szCs w:val="28"/>
        </w:rPr>
      </w:pPr>
    </w:p>
    <w:p w:rsidR="00B314D7" w:rsidRDefault="00B314D7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МЕРОПРИЯТИЯ ПО ПОДГОТОВКЕ И ПРОПУСКУ ПАВОДКОВЫХ ВОД НА ТЕРРИТОРИИ СЕЛЬСКОГО ПОСЕЛЕНИЯ ПИСКАЛЫ В 2018 ГОДУ</w:t>
      </w:r>
    </w:p>
    <w:p w:rsidR="00B314D7" w:rsidRPr="000176D4" w:rsidRDefault="00B314D7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0"/>
        <w:gridCol w:w="3733"/>
        <w:gridCol w:w="2684"/>
        <w:gridCol w:w="2848"/>
      </w:tblGrid>
      <w:tr w:rsidR="00B314D7" w:rsidRPr="00BE280C">
        <w:trPr>
          <w:trHeight w:val="570"/>
        </w:trPr>
        <w:tc>
          <w:tcPr>
            <w:tcW w:w="645" w:type="dxa"/>
          </w:tcPr>
          <w:p w:rsidR="00B314D7" w:rsidRPr="00BE280C" w:rsidRDefault="00B314D7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80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10" w:type="dxa"/>
          </w:tcPr>
          <w:p w:rsidR="00B314D7" w:rsidRPr="00BE280C" w:rsidRDefault="00B314D7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80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30" w:type="dxa"/>
          </w:tcPr>
          <w:p w:rsidR="00B314D7" w:rsidRPr="00BE280C" w:rsidRDefault="00B314D7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80C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85" w:type="dxa"/>
          </w:tcPr>
          <w:p w:rsidR="00B314D7" w:rsidRPr="00BE280C" w:rsidRDefault="00B314D7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80C">
              <w:rPr>
                <w:rFonts w:ascii="Times New Roman" w:hAnsi="Times New Roman" w:cs="Times New Roman"/>
                <w:sz w:val="24"/>
                <w:szCs w:val="24"/>
              </w:rPr>
              <w:t>Ответственный за исполнение</w:t>
            </w:r>
          </w:p>
        </w:tc>
      </w:tr>
      <w:tr w:rsidR="00B314D7" w:rsidRPr="00BE280C">
        <w:trPr>
          <w:trHeight w:val="270"/>
        </w:trPr>
        <w:tc>
          <w:tcPr>
            <w:tcW w:w="645" w:type="dxa"/>
          </w:tcPr>
          <w:p w:rsidR="00B314D7" w:rsidRPr="00BE280C" w:rsidRDefault="00B314D7" w:rsidP="000176D4">
            <w:pPr>
              <w:jc w:val="both"/>
            </w:pPr>
            <w:r w:rsidRPr="00BE280C">
              <w:t>1</w:t>
            </w:r>
          </w:p>
        </w:tc>
        <w:tc>
          <w:tcPr>
            <w:tcW w:w="3810" w:type="dxa"/>
          </w:tcPr>
          <w:p w:rsidR="00B314D7" w:rsidRPr="00BE280C" w:rsidRDefault="00B314D7" w:rsidP="000176D4">
            <w:pPr>
              <w:jc w:val="both"/>
              <w:rPr>
                <w:rFonts w:ascii="Times New Roman" w:hAnsi="Times New Roman" w:cs="Times New Roman"/>
              </w:rPr>
            </w:pPr>
            <w:r w:rsidRPr="00BE280C">
              <w:rPr>
                <w:rFonts w:ascii="Times New Roman" w:hAnsi="Times New Roman" w:cs="Times New Roman"/>
              </w:rPr>
              <w:t xml:space="preserve">Обеспечить герметизацию скважин водозаборов, при необходимости выполнить их обвалку, а в случае подтопления провести промывку, хлорирование. </w:t>
            </w:r>
          </w:p>
        </w:tc>
        <w:tc>
          <w:tcPr>
            <w:tcW w:w="2730" w:type="dxa"/>
          </w:tcPr>
          <w:p w:rsidR="00B314D7" w:rsidRPr="00BE280C" w:rsidRDefault="00B314D7" w:rsidP="00822EF1">
            <w:pPr>
              <w:jc w:val="center"/>
              <w:rPr>
                <w:rFonts w:ascii="Times New Roman" w:hAnsi="Times New Roman" w:cs="Times New Roman"/>
              </w:rPr>
            </w:pPr>
            <w:r w:rsidRPr="00BE280C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85" w:type="dxa"/>
          </w:tcPr>
          <w:p w:rsidR="00B314D7" w:rsidRPr="00BE280C" w:rsidRDefault="00B314D7" w:rsidP="00557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</w:t>
            </w:r>
            <w:r w:rsidRPr="00BE280C">
              <w:rPr>
                <w:rFonts w:ascii="Times New Roman" w:hAnsi="Times New Roman" w:cs="Times New Roman"/>
              </w:rPr>
              <w:t xml:space="preserve"> участка </w:t>
            </w:r>
            <w:r>
              <w:rPr>
                <w:rFonts w:ascii="Times New Roman" w:hAnsi="Times New Roman" w:cs="Times New Roman"/>
              </w:rPr>
              <w:t xml:space="preserve"> МП «СтавропольРесурсСервис»  с.п. Пискалы                             В.И. Князькин (по согласованию)     </w:t>
            </w:r>
          </w:p>
        </w:tc>
      </w:tr>
      <w:tr w:rsidR="00B314D7" w:rsidRPr="00BE280C">
        <w:trPr>
          <w:trHeight w:val="270"/>
        </w:trPr>
        <w:tc>
          <w:tcPr>
            <w:tcW w:w="645" w:type="dxa"/>
          </w:tcPr>
          <w:p w:rsidR="00B314D7" w:rsidRPr="00BE280C" w:rsidRDefault="00B314D7" w:rsidP="000176D4">
            <w:pPr>
              <w:jc w:val="both"/>
            </w:pPr>
            <w:r>
              <w:t>2</w:t>
            </w:r>
          </w:p>
        </w:tc>
        <w:tc>
          <w:tcPr>
            <w:tcW w:w="3810" w:type="dxa"/>
          </w:tcPr>
          <w:p w:rsidR="00B314D7" w:rsidRPr="00AA1219" w:rsidRDefault="00B314D7" w:rsidP="00557724">
            <w:pPr>
              <w:rPr>
                <w:rFonts w:ascii="Times New Roman" w:hAnsi="Times New Roman" w:cs="Times New Roman"/>
              </w:rPr>
            </w:pPr>
            <w:r w:rsidRPr="00AA1219">
              <w:rPr>
                <w:rFonts w:ascii="Times New Roman" w:hAnsi="Times New Roman" w:cs="Times New Roman"/>
              </w:rPr>
              <w:t>Провести ревизию и устранить дефекты</w:t>
            </w:r>
            <w:r>
              <w:rPr>
                <w:rFonts w:ascii="Times New Roman" w:hAnsi="Times New Roman" w:cs="Times New Roman"/>
              </w:rPr>
              <w:t>, плотин,</w:t>
            </w:r>
            <w:r w:rsidRPr="00AA1219">
              <w:rPr>
                <w:rFonts w:ascii="Times New Roman" w:hAnsi="Times New Roman" w:cs="Times New Roman"/>
              </w:rPr>
              <w:t xml:space="preserve"> трансформаторных подстанций, инженерных коммуникаций, отмосток</w:t>
            </w:r>
            <w:r>
              <w:rPr>
                <w:rFonts w:ascii="Times New Roman" w:hAnsi="Times New Roman" w:cs="Times New Roman"/>
              </w:rPr>
              <w:t>ов</w:t>
            </w:r>
            <w:r w:rsidRPr="00AA1219">
              <w:rPr>
                <w:rFonts w:ascii="Times New Roman" w:hAnsi="Times New Roman" w:cs="Times New Roman"/>
              </w:rPr>
              <w:t xml:space="preserve"> жилых и общественных зданий, ГРП.</w:t>
            </w:r>
          </w:p>
        </w:tc>
        <w:tc>
          <w:tcPr>
            <w:tcW w:w="2730" w:type="dxa"/>
          </w:tcPr>
          <w:p w:rsidR="00B314D7" w:rsidRPr="00AA1219" w:rsidRDefault="00B314D7" w:rsidP="00822EF1">
            <w:pPr>
              <w:jc w:val="center"/>
              <w:rPr>
                <w:rFonts w:ascii="Times New Roman" w:hAnsi="Times New Roman" w:cs="Times New Roman"/>
              </w:rPr>
            </w:pPr>
            <w:r w:rsidRPr="00AA1219">
              <w:rPr>
                <w:rFonts w:ascii="Times New Roman" w:hAnsi="Times New Roman" w:cs="Times New Roman"/>
              </w:rPr>
              <w:t>по мере</w:t>
            </w:r>
            <w:r>
              <w:rPr>
                <w:rFonts w:ascii="Times New Roman" w:hAnsi="Times New Roman" w:cs="Times New Roman"/>
              </w:rPr>
              <w:t xml:space="preserve">  необходимости</w:t>
            </w:r>
          </w:p>
        </w:tc>
        <w:tc>
          <w:tcPr>
            <w:tcW w:w="2385" w:type="dxa"/>
          </w:tcPr>
          <w:p w:rsidR="00B314D7" w:rsidRPr="00730391" w:rsidRDefault="00B314D7" w:rsidP="0062152F">
            <w:pPr>
              <w:jc w:val="both"/>
              <w:rPr>
                <w:rFonts w:ascii="Times New Roman" w:hAnsi="Times New Roman" w:cs="Times New Roman"/>
              </w:rPr>
            </w:pPr>
            <w:r w:rsidRPr="00730391">
              <w:rPr>
                <w:rFonts w:ascii="Times New Roman" w:hAnsi="Times New Roman" w:cs="Times New Roman"/>
              </w:rPr>
              <w:t>Владельцы объектов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0391">
              <w:rPr>
                <w:rFonts w:ascii="Times New Roman" w:hAnsi="Times New Roman" w:cs="Times New Roman"/>
              </w:rPr>
              <w:t>всех форм собственности.</w:t>
            </w:r>
          </w:p>
        </w:tc>
      </w:tr>
      <w:tr w:rsidR="00B314D7" w:rsidRPr="00BE280C">
        <w:trPr>
          <w:trHeight w:val="270"/>
        </w:trPr>
        <w:tc>
          <w:tcPr>
            <w:tcW w:w="645" w:type="dxa"/>
          </w:tcPr>
          <w:p w:rsidR="00B314D7" w:rsidRPr="00BE280C" w:rsidRDefault="00B314D7" w:rsidP="000176D4">
            <w:pPr>
              <w:jc w:val="both"/>
            </w:pPr>
            <w:r>
              <w:t>3</w:t>
            </w:r>
          </w:p>
        </w:tc>
        <w:tc>
          <w:tcPr>
            <w:tcW w:w="3810" w:type="dxa"/>
          </w:tcPr>
          <w:p w:rsidR="00B314D7" w:rsidRPr="00BE280C" w:rsidRDefault="00B314D7" w:rsidP="00557724">
            <w:pPr>
              <w:rPr>
                <w:rFonts w:ascii="Times New Roman" w:hAnsi="Times New Roman" w:cs="Times New Roman"/>
              </w:rPr>
            </w:pPr>
            <w:r w:rsidRPr="00BE280C">
              <w:rPr>
                <w:rFonts w:ascii="Times New Roman" w:hAnsi="Times New Roman" w:cs="Times New Roman"/>
              </w:rPr>
              <w:t>Провести очистку крыш многоквартирных домов, отмостков</w:t>
            </w:r>
          </w:p>
        </w:tc>
        <w:tc>
          <w:tcPr>
            <w:tcW w:w="2730" w:type="dxa"/>
          </w:tcPr>
          <w:p w:rsidR="00B314D7" w:rsidRPr="00BE280C" w:rsidRDefault="00B314D7" w:rsidP="00822EF1">
            <w:pPr>
              <w:jc w:val="center"/>
              <w:rPr>
                <w:rFonts w:ascii="Times New Roman" w:hAnsi="Times New Roman" w:cs="Times New Roman"/>
              </w:rPr>
            </w:pPr>
            <w:r w:rsidRPr="00BE280C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85" w:type="dxa"/>
          </w:tcPr>
          <w:p w:rsidR="00B314D7" w:rsidRPr="00BE280C" w:rsidRDefault="00B314D7" w:rsidP="00557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ТОС </w:t>
            </w:r>
            <w:r w:rsidRPr="00BE280C">
              <w:rPr>
                <w:rFonts w:ascii="Times New Roman" w:hAnsi="Times New Roman" w:cs="Times New Roman"/>
              </w:rPr>
              <w:t xml:space="preserve">сельского поселения Пискалы 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BE280C">
              <w:rPr>
                <w:rFonts w:ascii="Times New Roman" w:hAnsi="Times New Roman" w:cs="Times New Roman"/>
              </w:rPr>
              <w:t>Рассолов А.А.</w:t>
            </w:r>
            <w:r>
              <w:rPr>
                <w:rFonts w:ascii="Times New Roman" w:hAnsi="Times New Roman" w:cs="Times New Roman"/>
              </w:rPr>
              <w:t>(по согласованию)</w:t>
            </w:r>
          </w:p>
        </w:tc>
      </w:tr>
      <w:tr w:rsidR="00B314D7" w:rsidRPr="00BE280C">
        <w:trPr>
          <w:trHeight w:val="270"/>
        </w:trPr>
        <w:tc>
          <w:tcPr>
            <w:tcW w:w="645" w:type="dxa"/>
          </w:tcPr>
          <w:p w:rsidR="00B314D7" w:rsidRDefault="00B314D7" w:rsidP="000176D4">
            <w:pPr>
              <w:jc w:val="both"/>
            </w:pPr>
            <w:r>
              <w:t>4</w:t>
            </w:r>
          </w:p>
        </w:tc>
        <w:tc>
          <w:tcPr>
            <w:tcW w:w="3810" w:type="dxa"/>
          </w:tcPr>
          <w:p w:rsidR="00B314D7" w:rsidRPr="00557724" w:rsidRDefault="00B314D7" w:rsidP="00D036AD">
            <w:pPr>
              <w:rPr>
                <w:rFonts w:ascii="Times New Roman" w:hAnsi="Times New Roman" w:cs="Times New Roman"/>
              </w:rPr>
            </w:pPr>
            <w:r w:rsidRPr="00557724">
              <w:rPr>
                <w:rFonts w:ascii="Times New Roman" w:hAnsi="Times New Roman" w:cs="Times New Roman"/>
              </w:rPr>
              <w:t>Провести очистку от снега территорий вокруг жилых и общественных зданий.</w:t>
            </w:r>
          </w:p>
          <w:p w:rsidR="00B314D7" w:rsidRPr="00BE280C" w:rsidRDefault="00B314D7" w:rsidP="000176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B314D7" w:rsidRPr="00BE280C" w:rsidRDefault="00B314D7" w:rsidP="00822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26.03.2018г.</w:t>
            </w:r>
          </w:p>
        </w:tc>
        <w:tc>
          <w:tcPr>
            <w:tcW w:w="2385" w:type="dxa"/>
          </w:tcPr>
          <w:p w:rsidR="00B314D7" w:rsidRPr="00557724" w:rsidRDefault="00B314D7" w:rsidP="0062152F">
            <w:pPr>
              <w:jc w:val="both"/>
              <w:rPr>
                <w:rFonts w:ascii="Times New Roman" w:hAnsi="Times New Roman" w:cs="Times New Roman"/>
              </w:rPr>
            </w:pPr>
            <w:r w:rsidRPr="00557724">
              <w:rPr>
                <w:rFonts w:ascii="Times New Roman" w:hAnsi="Times New Roman" w:cs="Times New Roman"/>
              </w:rPr>
              <w:t>Владельцы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7724">
              <w:rPr>
                <w:rFonts w:ascii="Times New Roman" w:hAnsi="Times New Roman" w:cs="Times New Roman"/>
              </w:rPr>
              <w:t>объектов всех форм</w:t>
            </w:r>
            <w:r>
              <w:rPr>
                <w:rFonts w:ascii="Times New Roman" w:hAnsi="Times New Roman" w:cs="Times New Roman"/>
              </w:rPr>
              <w:t xml:space="preserve"> собстве</w:t>
            </w:r>
            <w:r w:rsidRPr="00557724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</w:t>
            </w:r>
            <w:r w:rsidRPr="00557724">
              <w:rPr>
                <w:rFonts w:ascii="Times New Roman" w:hAnsi="Times New Roman" w:cs="Times New Roman"/>
              </w:rPr>
              <w:t>ости.</w:t>
            </w:r>
          </w:p>
        </w:tc>
      </w:tr>
      <w:tr w:rsidR="00B314D7" w:rsidRPr="00BE280C">
        <w:trPr>
          <w:trHeight w:val="225"/>
        </w:trPr>
        <w:tc>
          <w:tcPr>
            <w:tcW w:w="645" w:type="dxa"/>
          </w:tcPr>
          <w:p w:rsidR="00B314D7" w:rsidRPr="00BE280C" w:rsidRDefault="00B314D7" w:rsidP="000176D4">
            <w:pPr>
              <w:jc w:val="both"/>
            </w:pPr>
            <w:r>
              <w:t>5</w:t>
            </w:r>
          </w:p>
        </w:tc>
        <w:tc>
          <w:tcPr>
            <w:tcW w:w="3810" w:type="dxa"/>
          </w:tcPr>
          <w:p w:rsidR="00B314D7" w:rsidRPr="00BE280C" w:rsidRDefault="00B314D7" w:rsidP="000176D4">
            <w:pPr>
              <w:jc w:val="both"/>
              <w:rPr>
                <w:rFonts w:ascii="Times New Roman" w:hAnsi="Times New Roman" w:cs="Times New Roman"/>
              </w:rPr>
            </w:pPr>
            <w:r w:rsidRPr="00BE280C">
              <w:rPr>
                <w:rFonts w:ascii="Times New Roman" w:hAnsi="Times New Roman" w:cs="Times New Roman"/>
              </w:rPr>
              <w:t>Провести очистку отворных каналов плотин от заторов</w:t>
            </w:r>
          </w:p>
        </w:tc>
        <w:tc>
          <w:tcPr>
            <w:tcW w:w="2730" w:type="dxa"/>
          </w:tcPr>
          <w:p w:rsidR="00B314D7" w:rsidRPr="00BE280C" w:rsidRDefault="00B314D7" w:rsidP="00CF6751">
            <w:pPr>
              <w:jc w:val="center"/>
              <w:rPr>
                <w:rFonts w:ascii="Times New Roman" w:hAnsi="Times New Roman" w:cs="Times New Roman"/>
              </w:rPr>
            </w:pPr>
            <w:r w:rsidRPr="00BE280C">
              <w:rPr>
                <w:rFonts w:ascii="Times New Roman" w:hAnsi="Times New Roman" w:cs="Times New Roman"/>
              </w:rPr>
              <w:t>до 10.04.201</w:t>
            </w:r>
            <w:r>
              <w:rPr>
                <w:rFonts w:ascii="Times New Roman" w:hAnsi="Times New Roman" w:cs="Times New Roman"/>
              </w:rPr>
              <w:t>8</w:t>
            </w:r>
            <w:r w:rsidRPr="00BE280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5" w:type="dxa"/>
          </w:tcPr>
          <w:p w:rsidR="00B314D7" w:rsidRPr="00BE280C" w:rsidRDefault="00B314D7" w:rsidP="00557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E280C">
              <w:rPr>
                <w:rFonts w:ascii="Times New Roman" w:hAnsi="Times New Roman" w:cs="Times New Roman"/>
              </w:rPr>
              <w:t xml:space="preserve">редседатель ТОС сельского поселения Пискалы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BE280C">
              <w:rPr>
                <w:rFonts w:ascii="Times New Roman" w:hAnsi="Times New Roman" w:cs="Times New Roman"/>
              </w:rPr>
              <w:t>Рассолов А.А.</w:t>
            </w:r>
            <w:r>
              <w:rPr>
                <w:rFonts w:ascii="Times New Roman" w:hAnsi="Times New Roman" w:cs="Times New Roman"/>
              </w:rPr>
              <w:t>(по согласованию)</w:t>
            </w:r>
          </w:p>
        </w:tc>
      </w:tr>
      <w:tr w:rsidR="00B314D7" w:rsidRPr="00BE280C">
        <w:trPr>
          <w:trHeight w:val="225"/>
        </w:trPr>
        <w:tc>
          <w:tcPr>
            <w:tcW w:w="645" w:type="dxa"/>
          </w:tcPr>
          <w:p w:rsidR="00B314D7" w:rsidRDefault="00B314D7" w:rsidP="000176D4">
            <w:pPr>
              <w:jc w:val="both"/>
            </w:pPr>
            <w:r>
              <w:t>6</w:t>
            </w:r>
          </w:p>
        </w:tc>
        <w:tc>
          <w:tcPr>
            <w:tcW w:w="3810" w:type="dxa"/>
          </w:tcPr>
          <w:p w:rsidR="00B314D7" w:rsidRPr="00357508" w:rsidRDefault="00B314D7" w:rsidP="000176D4">
            <w:pPr>
              <w:jc w:val="both"/>
              <w:rPr>
                <w:rFonts w:ascii="Times New Roman" w:hAnsi="Times New Roman" w:cs="Times New Roman"/>
              </w:rPr>
            </w:pPr>
            <w:r w:rsidRPr="00357508">
              <w:rPr>
                <w:rFonts w:ascii="Times New Roman" w:hAnsi="Times New Roman" w:cs="Times New Roman"/>
              </w:rPr>
              <w:t>Осуществить подготовку к паводку ливневой канализации, дренажных стоков водоотводящих каналов. Взять на контроль, водоотводные канавы, выпуски дождевой канализации, водопропускные трубы на предмет их очистки от заторов и бытового мусора.</w:t>
            </w:r>
          </w:p>
        </w:tc>
        <w:tc>
          <w:tcPr>
            <w:tcW w:w="2730" w:type="dxa"/>
          </w:tcPr>
          <w:p w:rsidR="00B314D7" w:rsidRPr="00BE280C" w:rsidRDefault="00B314D7" w:rsidP="00CF67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28.03.2018г.</w:t>
            </w:r>
          </w:p>
        </w:tc>
        <w:tc>
          <w:tcPr>
            <w:tcW w:w="2385" w:type="dxa"/>
          </w:tcPr>
          <w:p w:rsidR="00B314D7" w:rsidRDefault="00B314D7" w:rsidP="00557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</w:t>
            </w:r>
            <w:r w:rsidRPr="00BE280C">
              <w:rPr>
                <w:rFonts w:ascii="Times New Roman" w:hAnsi="Times New Roman" w:cs="Times New Roman"/>
              </w:rPr>
              <w:t xml:space="preserve"> участка </w:t>
            </w:r>
            <w:r>
              <w:rPr>
                <w:rFonts w:ascii="Times New Roman" w:hAnsi="Times New Roman" w:cs="Times New Roman"/>
              </w:rPr>
              <w:t xml:space="preserve"> МП «СтавропольРесурсСервис»  с.п. Пискалы                             В.И. Князькин (по согласованию)     </w:t>
            </w:r>
          </w:p>
        </w:tc>
      </w:tr>
      <w:tr w:rsidR="00B314D7" w:rsidRPr="00BE280C">
        <w:trPr>
          <w:trHeight w:val="225"/>
        </w:trPr>
        <w:tc>
          <w:tcPr>
            <w:tcW w:w="645" w:type="dxa"/>
          </w:tcPr>
          <w:p w:rsidR="00B314D7" w:rsidRPr="00BE280C" w:rsidRDefault="00B314D7" w:rsidP="000176D4">
            <w:pPr>
              <w:jc w:val="both"/>
            </w:pPr>
            <w:r>
              <w:t>7</w:t>
            </w:r>
          </w:p>
        </w:tc>
        <w:tc>
          <w:tcPr>
            <w:tcW w:w="3810" w:type="dxa"/>
          </w:tcPr>
          <w:p w:rsidR="00B314D7" w:rsidRPr="00730391" w:rsidRDefault="00B314D7" w:rsidP="00D03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30391">
              <w:rPr>
                <w:rFonts w:ascii="Times New Roman" w:hAnsi="Times New Roman" w:cs="Times New Roman"/>
              </w:rPr>
              <w:t>одготовить памятки по действиям населения при угрозе или возникновении чрезвычайной ситуации и разместить в общественных местах.</w:t>
            </w:r>
          </w:p>
        </w:tc>
        <w:tc>
          <w:tcPr>
            <w:tcW w:w="2730" w:type="dxa"/>
          </w:tcPr>
          <w:p w:rsidR="00B314D7" w:rsidRPr="00BE280C" w:rsidRDefault="00B314D7" w:rsidP="00CF67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26.03.2018г</w:t>
            </w:r>
          </w:p>
        </w:tc>
        <w:tc>
          <w:tcPr>
            <w:tcW w:w="2385" w:type="dxa"/>
          </w:tcPr>
          <w:p w:rsidR="00B314D7" w:rsidRPr="00BE280C" w:rsidRDefault="00B314D7" w:rsidP="006314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E280C">
              <w:rPr>
                <w:rFonts w:ascii="Times New Roman" w:hAnsi="Times New Roman" w:cs="Times New Roman"/>
              </w:rPr>
              <w:t>ротивопаводковая комиссия</w:t>
            </w:r>
            <w:r>
              <w:rPr>
                <w:rFonts w:ascii="Times New Roman" w:hAnsi="Times New Roman" w:cs="Times New Roman"/>
              </w:rPr>
              <w:t xml:space="preserve"> с.п. Пискалы</w:t>
            </w:r>
          </w:p>
        </w:tc>
      </w:tr>
      <w:tr w:rsidR="00B314D7" w:rsidRPr="00BE280C">
        <w:trPr>
          <w:trHeight w:val="270"/>
        </w:trPr>
        <w:tc>
          <w:tcPr>
            <w:tcW w:w="645" w:type="dxa"/>
          </w:tcPr>
          <w:p w:rsidR="00B314D7" w:rsidRPr="00BE280C" w:rsidRDefault="00B314D7" w:rsidP="000176D4">
            <w:pPr>
              <w:jc w:val="both"/>
            </w:pPr>
            <w:r>
              <w:t>8</w:t>
            </w:r>
          </w:p>
        </w:tc>
        <w:tc>
          <w:tcPr>
            <w:tcW w:w="3810" w:type="dxa"/>
          </w:tcPr>
          <w:p w:rsidR="00B314D7" w:rsidRPr="00BE280C" w:rsidRDefault="00B314D7" w:rsidP="00D036AD">
            <w:pPr>
              <w:rPr>
                <w:rFonts w:ascii="Times New Roman" w:hAnsi="Times New Roman" w:cs="Times New Roman"/>
              </w:rPr>
            </w:pPr>
            <w:r w:rsidRPr="00BE280C">
              <w:rPr>
                <w:rFonts w:ascii="Times New Roman" w:hAnsi="Times New Roman" w:cs="Times New Roman"/>
              </w:rPr>
              <w:t>Организовать круглосуточное дежурство в администрации сельского поселения Пискалы во время паводка</w:t>
            </w:r>
          </w:p>
        </w:tc>
        <w:tc>
          <w:tcPr>
            <w:tcW w:w="2730" w:type="dxa"/>
          </w:tcPr>
          <w:p w:rsidR="00B314D7" w:rsidRPr="00BE280C" w:rsidRDefault="00B314D7" w:rsidP="00822EF1">
            <w:pPr>
              <w:jc w:val="center"/>
              <w:rPr>
                <w:rFonts w:ascii="Times New Roman" w:hAnsi="Times New Roman" w:cs="Times New Roman"/>
              </w:rPr>
            </w:pPr>
            <w:r w:rsidRPr="00BE280C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85" w:type="dxa"/>
          </w:tcPr>
          <w:p w:rsidR="00B314D7" w:rsidRPr="00BE280C" w:rsidRDefault="00B314D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E280C">
              <w:rPr>
                <w:rFonts w:ascii="Times New Roman" w:hAnsi="Times New Roman" w:cs="Times New Roman"/>
              </w:rPr>
              <w:t>ротивопаводковая комиссия</w:t>
            </w:r>
            <w:r>
              <w:rPr>
                <w:rFonts w:ascii="Times New Roman" w:hAnsi="Times New Roman" w:cs="Times New Roman"/>
              </w:rPr>
              <w:t xml:space="preserve"> с.п. Пискалы</w:t>
            </w:r>
          </w:p>
        </w:tc>
      </w:tr>
      <w:tr w:rsidR="00B314D7" w:rsidRPr="00BE280C">
        <w:trPr>
          <w:trHeight w:val="270"/>
        </w:trPr>
        <w:tc>
          <w:tcPr>
            <w:tcW w:w="645" w:type="dxa"/>
          </w:tcPr>
          <w:p w:rsidR="00B314D7" w:rsidRPr="00BE280C" w:rsidRDefault="00B314D7" w:rsidP="000176D4">
            <w:pPr>
              <w:jc w:val="both"/>
            </w:pPr>
            <w:r>
              <w:t>9</w:t>
            </w:r>
          </w:p>
        </w:tc>
        <w:tc>
          <w:tcPr>
            <w:tcW w:w="3810" w:type="dxa"/>
          </w:tcPr>
          <w:p w:rsidR="00B314D7" w:rsidRPr="00BE280C" w:rsidRDefault="00B314D7" w:rsidP="000176D4">
            <w:pPr>
              <w:jc w:val="both"/>
              <w:rPr>
                <w:rFonts w:ascii="Times New Roman" w:hAnsi="Times New Roman" w:cs="Times New Roman"/>
              </w:rPr>
            </w:pPr>
            <w:r w:rsidRPr="00BE280C">
              <w:rPr>
                <w:rFonts w:ascii="Times New Roman" w:hAnsi="Times New Roman" w:cs="Times New Roman"/>
              </w:rPr>
              <w:t>Своевременно обеспечить запасами продовольствия население, кормами-скот</w:t>
            </w:r>
          </w:p>
        </w:tc>
        <w:tc>
          <w:tcPr>
            <w:tcW w:w="2730" w:type="dxa"/>
          </w:tcPr>
          <w:p w:rsidR="00B314D7" w:rsidRPr="00BE280C" w:rsidRDefault="00B314D7" w:rsidP="006215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BE280C">
              <w:rPr>
                <w:rFonts w:ascii="Times New Roman" w:hAnsi="Times New Roman" w:cs="Times New Roman"/>
              </w:rPr>
              <w:t>до 10.04.201</w:t>
            </w:r>
            <w:r>
              <w:rPr>
                <w:rFonts w:ascii="Times New Roman" w:hAnsi="Times New Roman" w:cs="Times New Roman"/>
              </w:rPr>
              <w:t>8</w:t>
            </w:r>
            <w:r w:rsidRPr="00BE280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5" w:type="dxa"/>
          </w:tcPr>
          <w:p w:rsidR="00B314D7" w:rsidRPr="00BE280C" w:rsidRDefault="00B314D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BE280C">
              <w:rPr>
                <w:rFonts w:ascii="Times New Roman" w:hAnsi="Times New Roman" w:cs="Times New Roman"/>
              </w:rPr>
              <w:t>тароста села Красная Дубрава Альхов С.В.</w:t>
            </w:r>
          </w:p>
        </w:tc>
      </w:tr>
      <w:tr w:rsidR="00B314D7" w:rsidRPr="00BE280C">
        <w:trPr>
          <w:trHeight w:val="240"/>
        </w:trPr>
        <w:tc>
          <w:tcPr>
            <w:tcW w:w="645" w:type="dxa"/>
          </w:tcPr>
          <w:p w:rsidR="00B314D7" w:rsidRPr="00BE280C" w:rsidRDefault="00B314D7" w:rsidP="000176D4">
            <w:pPr>
              <w:jc w:val="both"/>
            </w:pPr>
            <w:r>
              <w:t>10</w:t>
            </w:r>
          </w:p>
        </w:tc>
        <w:tc>
          <w:tcPr>
            <w:tcW w:w="3810" w:type="dxa"/>
          </w:tcPr>
          <w:p w:rsidR="00B314D7" w:rsidRPr="00BE280C" w:rsidRDefault="00B314D7" w:rsidP="00D036AD">
            <w:pPr>
              <w:rPr>
                <w:rFonts w:ascii="Times New Roman" w:hAnsi="Times New Roman" w:cs="Times New Roman"/>
              </w:rPr>
            </w:pPr>
            <w:r w:rsidRPr="00BE280C">
              <w:rPr>
                <w:rFonts w:ascii="Times New Roman" w:hAnsi="Times New Roman" w:cs="Times New Roman"/>
              </w:rPr>
              <w:t>Для ликвидации возможного возникновения ЧС предусмотреть выделение необходимой техники (бульдозера, автомашины, погрузочных средств)</w:t>
            </w:r>
          </w:p>
        </w:tc>
        <w:tc>
          <w:tcPr>
            <w:tcW w:w="2730" w:type="dxa"/>
          </w:tcPr>
          <w:p w:rsidR="00B314D7" w:rsidRPr="00BE280C" w:rsidRDefault="00B314D7" w:rsidP="00822EF1">
            <w:pPr>
              <w:jc w:val="center"/>
              <w:rPr>
                <w:rFonts w:ascii="Times New Roman" w:hAnsi="Times New Roman" w:cs="Times New Roman"/>
              </w:rPr>
            </w:pPr>
            <w:r w:rsidRPr="00BE280C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85" w:type="dxa"/>
          </w:tcPr>
          <w:p w:rsidR="00B314D7" w:rsidRPr="00BE280C" w:rsidRDefault="00B314D7" w:rsidP="00D036AD">
            <w:pPr>
              <w:rPr>
                <w:rFonts w:ascii="Times New Roman" w:hAnsi="Times New Roman" w:cs="Times New Roman"/>
              </w:rPr>
            </w:pPr>
            <w:r w:rsidRPr="00BE280C">
              <w:rPr>
                <w:rFonts w:ascii="Times New Roman" w:hAnsi="Times New Roman" w:cs="Times New Roman"/>
              </w:rPr>
              <w:t>Костыгов К.А.- глава сельского поселения Пискалы</w:t>
            </w:r>
          </w:p>
        </w:tc>
      </w:tr>
      <w:tr w:rsidR="00B314D7" w:rsidRPr="00BE280C">
        <w:trPr>
          <w:trHeight w:val="240"/>
        </w:trPr>
        <w:tc>
          <w:tcPr>
            <w:tcW w:w="645" w:type="dxa"/>
          </w:tcPr>
          <w:p w:rsidR="00B314D7" w:rsidRDefault="00B314D7" w:rsidP="000176D4">
            <w:pPr>
              <w:jc w:val="both"/>
            </w:pPr>
            <w:r>
              <w:t>11</w:t>
            </w:r>
          </w:p>
        </w:tc>
        <w:tc>
          <w:tcPr>
            <w:tcW w:w="3810" w:type="dxa"/>
          </w:tcPr>
          <w:p w:rsidR="00B314D7" w:rsidRPr="00357508" w:rsidRDefault="00B314D7" w:rsidP="00D036AD">
            <w:pPr>
              <w:rPr>
                <w:rFonts w:ascii="Times New Roman" w:hAnsi="Times New Roman" w:cs="Times New Roman"/>
              </w:rPr>
            </w:pPr>
            <w:r w:rsidRPr="00357508">
              <w:rPr>
                <w:rFonts w:ascii="Times New Roman" w:hAnsi="Times New Roman" w:cs="Times New Roman"/>
              </w:rPr>
              <w:t>Провести проверку готовности гидротехнических сооружений. Определить места выемки грунта, для подсыпки и укрепления плотин и гидротехнических сооружений при угрозе их прорыва. Подготовить оборудование для откачки грунтовых и поверхностных вод из дождеприемных колодцев</w:t>
            </w:r>
          </w:p>
        </w:tc>
        <w:tc>
          <w:tcPr>
            <w:tcW w:w="2730" w:type="dxa"/>
          </w:tcPr>
          <w:p w:rsidR="00B314D7" w:rsidRPr="00BE280C" w:rsidRDefault="00B314D7" w:rsidP="00822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30.03.2018г</w:t>
            </w:r>
          </w:p>
        </w:tc>
        <w:tc>
          <w:tcPr>
            <w:tcW w:w="2385" w:type="dxa"/>
          </w:tcPr>
          <w:p w:rsidR="00B314D7" w:rsidRPr="00BE280C" w:rsidRDefault="00B314D7" w:rsidP="00D03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E280C">
              <w:rPr>
                <w:rFonts w:ascii="Times New Roman" w:hAnsi="Times New Roman" w:cs="Times New Roman"/>
              </w:rPr>
              <w:t>ротивопаводковая комиссия</w:t>
            </w:r>
            <w:r>
              <w:rPr>
                <w:rFonts w:ascii="Times New Roman" w:hAnsi="Times New Roman" w:cs="Times New Roman"/>
              </w:rPr>
              <w:t xml:space="preserve"> с.п. Пискалы</w:t>
            </w:r>
          </w:p>
        </w:tc>
      </w:tr>
      <w:tr w:rsidR="00B314D7" w:rsidRPr="00BE280C">
        <w:trPr>
          <w:trHeight w:val="240"/>
        </w:trPr>
        <w:tc>
          <w:tcPr>
            <w:tcW w:w="645" w:type="dxa"/>
          </w:tcPr>
          <w:p w:rsidR="00B314D7" w:rsidRDefault="00B314D7" w:rsidP="000176D4">
            <w:pPr>
              <w:jc w:val="both"/>
            </w:pPr>
            <w:r>
              <w:t>12</w:t>
            </w:r>
          </w:p>
        </w:tc>
        <w:tc>
          <w:tcPr>
            <w:tcW w:w="3810" w:type="dxa"/>
          </w:tcPr>
          <w:p w:rsidR="00B314D7" w:rsidRPr="00822EF1" w:rsidRDefault="00B314D7" w:rsidP="00D036AD">
            <w:pPr>
              <w:rPr>
                <w:rFonts w:ascii="Times New Roman" w:hAnsi="Times New Roman" w:cs="Times New Roman"/>
              </w:rPr>
            </w:pPr>
            <w:r w:rsidRPr="00822EF1">
              <w:rPr>
                <w:rFonts w:ascii="Times New Roman" w:hAnsi="Times New Roman" w:cs="Times New Roman"/>
              </w:rPr>
              <w:t>Организовать постоянное наблюдение за подъемом уровня воды на водоемах и своевременное доведение обстановки до председателя районной 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2730" w:type="dxa"/>
          </w:tcPr>
          <w:p w:rsidR="00B314D7" w:rsidRPr="00BE280C" w:rsidRDefault="00B314D7" w:rsidP="00822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март-май 2018г</w:t>
            </w:r>
          </w:p>
        </w:tc>
        <w:tc>
          <w:tcPr>
            <w:tcW w:w="2385" w:type="dxa"/>
          </w:tcPr>
          <w:p w:rsidR="00B314D7" w:rsidRPr="00BE280C" w:rsidRDefault="00B314D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E280C">
              <w:rPr>
                <w:rFonts w:ascii="Times New Roman" w:hAnsi="Times New Roman" w:cs="Times New Roman"/>
              </w:rPr>
              <w:t>ротивопаводковая комиссия</w:t>
            </w:r>
            <w:r>
              <w:rPr>
                <w:rFonts w:ascii="Times New Roman" w:hAnsi="Times New Roman" w:cs="Times New Roman"/>
              </w:rPr>
              <w:t xml:space="preserve"> с.п. Пискалы</w:t>
            </w:r>
          </w:p>
        </w:tc>
      </w:tr>
      <w:tr w:rsidR="00B314D7" w:rsidRPr="00BE280C">
        <w:trPr>
          <w:trHeight w:val="240"/>
        </w:trPr>
        <w:tc>
          <w:tcPr>
            <w:tcW w:w="645" w:type="dxa"/>
          </w:tcPr>
          <w:p w:rsidR="00B314D7" w:rsidRDefault="00B314D7" w:rsidP="000176D4">
            <w:pPr>
              <w:jc w:val="both"/>
            </w:pPr>
            <w:r>
              <w:t>13</w:t>
            </w:r>
          </w:p>
        </w:tc>
        <w:tc>
          <w:tcPr>
            <w:tcW w:w="3810" w:type="dxa"/>
          </w:tcPr>
          <w:p w:rsidR="00B314D7" w:rsidRPr="00730391" w:rsidRDefault="00B314D7" w:rsidP="00D036AD">
            <w:pPr>
              <w:rPr>
                <w:rFonts w:ascii="Times New Roman" w:hAnsi="Times New Roman" w:cs="Times New Roman"/>
              </w:rPr>
            </w:pPr>
            <w:r w:rsidRPr="00730391">
              <w:rPr>
                <w:rFonts w:ascii="Times New Roman" w:hAnsi="Times New Roman" w:cs="Times New Roman"/>
              </w:rPr>
              <w:t>Своевременно информировать ЕДДС муниципального района Ставропольский Самарской области, о складывающейся обстановке, в т.ч. незамедлительно - о фактах затопления (подтопления) территорий и населенных пунктов и принимаемых мерах по обеспечению жизнедеятельности населения</w:t>
            </w:r>
          </w:p>
        </w:tc>
        <w:tc>
          <w:tcPr>
            <w:tcW w:w="2730" w:type="dxa"/>
          </w:tcPr>
          <w:p w:rsidR="00B314D7" w:rsidRPr="00BE280C" w:rsidRDefault="00B314D7" w:rsidP="00822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март-май 2018г</w:t>
            </w:r>
          </w:p>
        </w:tc>
        <w:tc>
          <w:tcPr>
            <w:tcW w:w="2385" w:type="dxa"/>
          </w:tcPr>
          <w:p w:rsidR="00B314D7" w:rsidRPr="00BE280C" w:rsidRDefault="00B314D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E280C">
              <w:rPr>
                <w:rFonts w:ascii="Times New Roman" w:hAnsi="Times New Roman" w:cs="Times New Roman"/>
              </w:rPr>
              <w:t>ротивопаводковая комиссия</w:t>
            </w:r>
            <w:r>
              <w:rPr>
                <w:rFonts w:ascii="Times New Roman" w:hAnsi="Times New Roman" w:cs="Times New Roman"/>
              </w:rPr>
              <w:t xml:space="preserve"> с.п. Пискалы</w:t>
            </w:r>
          </w:p>
        </w:tc>
      </w:tr>
    </w:tbl>
    <w:p w:rsidR="00B314D7" w:rsidRDefault="00B314D7"/>
    <w:p w:rsidR="00B314D7" w:rsidRDefault="00B314D7"/>
    <w:p w:rsidR="00B314D7" w:rsidRDefault="00B314D7"/>
    <w:p w:rsidR="00B314D7" w:rsidRDefault="00B314D7"/>
    <w:p w:rsidR="00B314D7" w:rsidRDefault="00B314D7"/>
    <w:p w:rsidR="00B314D7" w:rsidRDefault="00B314D7"/>
    <w:p w:rsidR="00B314D7" w:rsidRDefault="00B314D7"/>
    <w:p w:rsidR="00B314D7" w:rsidRDefault="00B314D7"/>
    <w:p w:rsidR="00B314D7" w:rsidRDefault="00B314D7"/>
    <w:p w:rsidR="00B314D7" w:rsidRDefault="00B314D7"/>
    <w:p w:rsidR="00B314D7" w:rsidRDefault="00B314D7"/>
    <w:p w:rsidR="00B314D7" w:rsidRDefault="00B314D7"/>
    <w:p w:rsidR="00B314D7" w:rsidRDefault="00B314D7"/>
    <w:p w:rsidR="00B314D7" w:rsidRDefault="00B314D7"/>
    <w:p w:rsidR="00B314D7" w:rsidRDefault="00B314D7"/>
    <w:p w:rsidR="00B314D7" w:rsidRDefault="00B314D7"/>
    <w:p w:rsidR="00B314D7" w:rsidRDefault="00B314D7"/>
    <w:p w:rsidR="00B314D7" w:rsidRDefault="00B314D7"/>
    <w:p w:rsidR="00B314D7" w:rsidRDefault="00B314D7" w:rsidP="00B25214"/>
    <w:p w:rsidR="00B314D7" w:rsidRDefault="00B314D7" w:rsidP="00945469">
      <w:pPr>
        <w:ind w:left="990"/>
      </w:pPr>
    </w:p>
    <w:p w:rsidR="00B314D7" w:rsidRDefault="00B314D7" w:rsidP="00945469">
      <w:pPr>
        <w:ind w:left="990"/>
      </w:pPr>
    </w:p>
    <w:p w:rsidR="00B314D7" w:rsidRDefault="00B314D7" w:rsidP="00945469">
      <w:pPr>
        <w:ind w:left="990"/>
      </w:pPr>
    </w:p>
    <w:p w:rsidR="00B314D7" w:rsidRDefault="00B314D7" w:rsidP="00945469">
      <w:pPr>
        <w:ind w:left="990"/>
      </w:pPr>
    </w:p>
    <w:p w:rsidR="00B314D7" w:rsidRDefault="00B314D7" w:rsidP="005C3AB6">
      <w:pPr>
        <w:ind w:left="990"/>
      </w:pPr>
      <w:r>
        <w:t xml:space="preserve">                                         </w:t>
      </w:r>
    </w:p>
    <w:p w:rsidR="00B314D7" w:rsidRDefault="00B314D7"/>
    <w:sectPr w:rsidR="00B314D7" w:rsidSect="003B3253">
      <w:pgSz w:w="12240" w:h="15840"/>
      <w:pgMar w:top="284" w:right="850" w:bottom="180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71F9B"/>
    <w:multiLevelType w:val="hybridMultilevel"/>
    <w:tmpl w:val="1436A91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11313E"/>
    <w:multiLevelType w:val="hybridMultilevel"/>
    <w:tmpl w:val="FA8C5BF2"/>
    <w:lvl w:ilvl="0" w:tplc="45AE7E6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AB548D2"/>
    <w:multiLevelType w:val="hybridMultilevel"/>
    <w:tmpl w:val="052A9F6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cs="Wingdings" w:hint="default"/>
      </w:rPr>
    </w:lvl>
  </w:abstractNum>
  <w:abstractNum w:abstractNumId="3">
    <w:nsid w:val="2154419C"/>
    <w:multiLevelType w:val="hybridMultilevel"/>
    <w:tmpl w:val="A328C55E"/>
    <w:lvl w:ilvl="0" w:tplc="5604663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BFC1894"/>
    <w:multiLevelType w:val="hybridMultilevel"/>
    <w:tmpl w:val="76D2F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1924CC"/>
    <w:multiLevelType w:val="hybridMultilevel"/>
    <w:tmpl w:val="0CEAE2D6"/>
    <w:lvl w:ilvl="0" w:tplc="0419000B">
      <w:start w:val="1"/>
      <w:numFmt w:val="bullet"/>
      <w:lvlText w:val=""/>
      <w:lvlJc w:val="left"/>
      <w:pPr>
        <w:ind w:left="184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05" w:hanging="360"/>
      </w:pPr>
      <w:rPr>
        <w:rFonts w:ascii="Wingdings" w:hAnsi="Wingdings" w:cs="Wingdings" w:hint="default"/>
      </w:rPr>
    </w:lvl>
  </w:abstractNum>
  <w:abstractNum w:abstractNumId="6">
    <w:nsid w:val="41BE576A"/>
    <w:multiLevelType w:val="hybridMultilevel"/>
    <w:tmpl w:val="5F526C0A"/>
    <w:lvl w:ilvl="0" w:tplc="B60206F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120797C"/>
    <w:multiLevelType w:val="hybridMultilevel"/>
    <w:tmpl w:val="D50E296E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8">
    <w:nsid w:val="51AA1F26"/>
    <w:multiLevelType w:val="hybridMultilevel"/>
    <w:tmpl w:val="0F4E8618"/>
    <w:lvl w:ilvl="0" w:tplc="C3DE9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624A11"/>
    <w:multiLevelType w:val="hybridMultilevel"/>
    <w:tmpl w:val="B5728F40"/>
    <w:lvl w:ilvl="0" w:tplc="AAF6398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2B0398F"/>
    <w:multiLevelType w:val="hybridMultilevel"/>
    <w:tmpl w:val="6CB612E0"/>
    <w:lvl w:ilvl="0" w:tplc="6412617C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666216F"/>
    <w:multiLevelType w:val="hybridMultilevel"/>
    <w:tmpl w:val="8D405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CF6FA6"/>
    <w:multiLevelType w:val="hybridMultilevel"/>
    <w:tmpl w:val="FE3E2364"/>
    <w:lvl w:ilvl="0" w:tplc="6C00CFB6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641663B"/>
    <w:multiLevelType w:val="hybridMultilevel"/>
    <w:tmpl w:val="4CE0AA64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8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80" w:hanging="360"/>
      </w:pPr>
      <w:rPr>
        <w:rFonts w:ascii="Wingdings" w:hAnsi="Wingdings" w:cs="Wingdings" w:hint="default"/>
      </w:rPr>
    </w:lvl>
  </w:abstractNum>
  <w:abstractNum w:abstractNumId="14">
    <w:nsid w:val="79C66583"/>
    <w:multiLevelType w:val="hybridMultilevel"/>
    <w:tmpl w:val="4D1A6C6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3"/>
  </w:num>
  <w:num w:numId="5">
    <w:abstractNumId w:val="5"/>
  </w:num>
  <w:num w:numId="6">
    <w:abstractNumId w:val="2"/>
  </w:num>
  <w:num w:numId="7">
    <w:abstractNumId w:val="1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6"/>
  </w:num>
  <w:num w:numId="11">
    <w:abstractNumId w:val="3"/>
  </w:num>
  <w:num w:numId="12">
    <w:abstractNumId w:val="1"/>
  </w:num>
  <w:num w:numId="13">
    <w:abstractNumId w:val="12"/>
  </w:num>
  <w:num w:numId="14">
    <w:abstractNumId w:val="10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FA9"/>
    <w:rsid w:val="000176D4"/>
    <w:rsid w:val="00021131"/>
    <w:rsid w:val="00045061"/>
    <w:rsid w:val="000811AA"/>
    <w:rsid w:val="00086E1E"/>
    <w:rsid w:val="00097454"/>
    <w:rsid w:val="000C2F2A"/>
    <w:rsid w:val="000E6DC1"/>
    <w:rsid w:val="00111BCE"/>
    <w:rsid w:val="00130FA9"/>
    <w:rsid w:val="001527DF"/>
    <w:rsid w:val="00161A2C"/>
    <w:rsid w:val="00162508"/>
    <w:rsid w:val="00170B8B"/>
    <w:rsid w:val="00174B52"/>
    <w:rsid w:val="00186F9B"/>
    <w:rsid w:val="001B2E22"/>
    <w:rsid w:val="001D364D"/>
    <w:rsid w:val="001E288D"/>
    <w:rsid w:val="00236F80"/>
    <w:rsid w:val="002624C2"/>
    <w:rsid w:val="002A08A8"/>
    <w:rsid w:val="002B5B5E"/>
    <w:rsid w:val="002E1288"/>
    <w:rsid w:val="002E482B"/>
    <w:rsid w:val="00357508"/>
    <w:rsid w:val="00360DA3"/>
    <w:rsid w:val="00373A06"/>
    <w:rsid w:val="0039043B"/>
    <w:rsid w:val="003B3253"/>
    <w:rsid w:val="003D0EB9"/>
    <w:rsid w:val="00436D79"/>
    <w:rsid w:val="00456534"/>
    <w:rsid w:val="00460BE3"/>
    <w:rsid w:val="0049520E"/>
    <w:rsid w:val="004B0DCB"/>
    <w:rsid w:val="004F0290"/>
    <w:rsid w:val="004F7A01"/>
    <w:rsid w:val="005129EA"/>
    <w:rsid w:val="00515955"/>
    <w:rsid w:val="0054430F"/>
    <w:rsid w:val="00554C06"/>
    <w:rsid w:val="00557724"/>
    <w:rsid w:val="00557F81"/>
    <w:rsid w:val="005C3AB6"/>
    <w:rsid w:val="005E10AE"/>
    <w:rsid w:val="005E79CA"/>
    <w:rsid w:val="0062152F"/>
    <w:rsid w:val="00631467"/>
    <w:rsid w:val="00636A44"/>
    <w:rsid w:val="0066630F"/>
    <w:rsid w:val="00675EB0"/>
    <w:rsid w:val="006958B1"/>
    <w:rsid w:val="006A7B4C"/>
    <w:rsid w:val="006B114A"/>
    <w:rsid w:val="007058A0"/>
    <w:rsid w:val="00730391"/>
    <w:rsid w:val="00733478"/>
    <w:rsid w:val="007361BB"/>
    <w:rsid w:val="00775B67"/>
    <w:rsid w:val="007A0B32"/>
    <w:rsid w:val="007A682A"/>
    <w:rsid w:val="007F506F"/>
    <w:rsid w:val="008177B1"/>
    <w:rsid w:val="00822EF1"/>
    <w:rsid w:val="00830543"/>
    <w:rsid w:val="00832343"/>
    <w:rsid w:val="0085362E"/>
    <w:rsid w:val="0085523E"/>
    <w:rsid w:val="0089318F"/>
    <w:rsid w:val="008B0BBF"/>
    <w:rsid w:val="008D502D"/>
    <w:rsid w:val="008E71E9"/>
    <w:rsid w:val="009011C1"/>
    <w:rsid w:val="00910FBD"/>
    <w:rsid w:val="009333C0"/>
    <w:rsid w:val="00945469"/>
    <w:rsid w:val="00967CE6"/>
    <w:rsid w:val="009748DD"/>
    <w:rsid w:val="009B08E7"/>
    <w:rsid w:val="009E1979"/>
    <w:rsid w:val="00A04076"/>
    <w:rsid w:val="00A84D04"/>
    <w:rsid w:val="00AA1219"/>
    <w:rsid w:val="00AB42D0"/>
    <w:rsid w:val="00AB7FD6"/>
    <w:rsid w:val="00B109B4"/>
    <w:rsid w:val="00B22D59"/>
    <w:rsid w:val="00B25214"/>
    <w:rsid w:val="00B264CC"/>
    <w:rsid w:val="00B314D7"/>
    <w:rsid w:val="00B60614"/>
    <w:rsid w:val="00B877AD"/>
    <w:rsid w:val="00B87EF2"/>
    <w:rsid w:val="00BD4E8C"/>
    <w:rsid w:val="00BE280C"/>
    <w:rsid w:val="00C06C7B"/>
    <w:rsid w:val="00C2133D"/>
    <w:rsid w:val="00C221B6"/>
    <w:rsid w:val="00C31EEA"/>
    <w:rsid w:val="00C63FF9"/>
    <w:rsid w:val="00C720E3"/>
    <w:rsid w:val="00CA1DCB"/>
    <w:rsid w:val="00CC5710"/>
    <w:rsid w:val="00CD75D7"/>
    <w:rsid w:val="00CE3DD2"/>
    <w:rsid w:val="00CF6751"/>
    <w:rsid w:val="00CF77DA"/>
    <w:rsid w:val="00D036AD"/>
    <w:rsid w:val="00D3725D"/>
    <w:rsid w:val="00DB5156"/>
    <w:rsid w:val="00DD38CC"/>
    <w:rsid w:val="00DD687A"/>
    <w:rsid w:val="00DE1AD4"/>
    <w:rsid w:val="00E10582"/>
    <w:rsid w:val="00E32149"/>
    <w:rsid w:val="00E431A7"/>
    <w:rsid w:val="00E819FD"/>
    <w:rsid w:val="00E93104"/>
    <w:rsid w:val="00EE7D45"/>
    <w:rsid w:val="00EF0A49"/>
    <w:rsid w:val="00F0392E"/>
    <w:rsid w:val="00F1100E"/>
    <w:rsid w:val="00F15CA6"/>
    <w:rsid w:val="00F35E6C"/>
    <w:rsid w:val="00F4139D"/>
    <w:rsid w:val="00F50858"/>
    <w:rsid w:val="00F52B7A"/>
    <w:rsid w:val="00F72726"/>
    <w:rsid w:val="00FD127B"/>
    <w:rsid w:val="00FD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00E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89318F"/>
    <w:pPr>
      <w:keepNext/>
      <w:tabs>
        <w:tab w:val="num" w:pos="360"/>
      </w:tabs>
      <w:suppressAutoHyphens/>
      <w:spacing w:before="240" w:after="120" w:line="100" w:lineRule="atLeast"/>
      <w:outlineLvl w:val="0"/>
    </w:pPr>
    <w:rPr>
      <w:rFonts w:ascii="Arial" w:hAnsi="Arial" w:cs="Arial"/>
      <w:b/>
      <w:bCs/>
      <w:kern w:val="2"/>
      <w:sz w:val="32"/>
      <w:szCs w:val="32"/>
      <w:lang w:eastAsia="hi-I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9318F"/>
    <w:rPr>
      <w:rFonts w:ascii="Arial" w:hAnsi="Arial" w:cs="Arial"/>
      <w:b/>
      <w:bCs/>
      <w:kern w:val="2"/>
      <w:sz w:val="32"/>
      <w:szCs w:val="32"/>
      <w:lang w:eastAsia="hi-IN" w:bidi="hi-IN"/>
    </w:rPr>
  </w:style>
  <w:style w:type="paragraph" w:styleId="ListParagraph">
    <w:name w:val="List Paragraph"/>
    <w:basedOn w:val="Normal"/>
    <w:uiPriority w:val="99"/>
    <w:qFormat/>
    <w:rsid w:val="00E431A7"/>
    <w:pPr>
      <w:ind w:left="720"/>
    </w:pPr>
  </w:style>
  <w:style w:type="character" w:styleId="Hyperlink">
    <w:name w:val="Hyperlink"/>
    <w:basedOn w:val="DefaultParagraphFont"/>
    <w:uiPriority w:val="99"/>
    <w:semiHidden/>
    <w:rsid w:val="0089318F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89318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9318F"/>
  </w:style>
  <w:style w:type="paragraph" w:styleId="BalloonText">
    <w:name w:val="Balloon Text"/>
    <w:basedOn w:val="Normal"/>
    <w:link w:val="BalloonTextChar"/>
    <w:uiPriority w:val="99"/>
    <w:semiHidden/>
    <w:rsid w:val="00893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318F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73347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F506F"/>
  </w:style>
  <w:style w:type="paragraph" w:customStyle="1" w:styleId="a">
    <w:name w:val="Абзац списка"/>
    <w:basedOn w:val="Normal"/>
    <w:uiPriority w:val="99"/>
    <w:rsid w:val="00733478"/>
    <w:pPr>
      <w:ind w:left="720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73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piskaly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537</TotalTime>
  <Pages>5</Pages>
  <Words>977</Words>
  <Characters>5569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53</cp:revision>
  <cp:lastPrinted>2018-03-22T04:42:00Z</cp:lastPrinted>
  <dcterms:created xsi:type="dcterms:W3CDTF">2010-08-24T11:57:00Z</dcterms:created>
  <dcterms:modified xsi:type="dcterms:W3CDTF">2018-03-22T06:40:00Z</dcterms:modified>
</cp:coreProperties>
</file>