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22" w:rsidRPr="00B06F78" w:rsidRDefault="00132C22" w:rsidP="00191FEA">
      <w:pPr>
        <w:rPr>
          <w:sz w:val="18"/>
          <w:szCs w:val="18"/>
        </w:rPr>
      </w:pPr>
    </w:p>
    <w:p w:rsidR="00132C22" w:rsidRPr="00672FA2" w:rsidRDefault="00132C22" w:rsidP="00191FEA">
      <w:pPr>
        <w:rPr>
          <w:sz w:val="18"/>
          <w:szCs w:val="18"/>
        </w:rPr>
      </w:pPr>
    </w:p>
    <w:p w:rsidR="00132C22" w:rsidRPr="001614C8" w:rsidRDefault="00132C22" w:rsidP="002A4AB4">
      <w:pPr>
        <w:keepNext/>
        <w:ind w:left="5400" w:hanging="5684"/>
        <w:jc w:val="center"/>
        <w:outlineLvl w:val="0"/>
        <w:rPr>
          <w:noProof/>
          <w:sz w:val="28"/>
          <w:szCs w:val="28"/>
        </w:rPr>
      </w:pPr>
      <w:r w:rsidRPr="00EF4E2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132C22" w:rsidRPr="001614C8" w:rsidRDefault="00132C22" w:rsidP="002A4AB4">
      <w:pPr>
        <w:jc w:val="center"/>
        <w:rPr>
          <w:b/>
          <w:bCs/>
          <w:sz w:val="28"/>
          <w:szCs w:val="28"/>
        </w:rPr>
      </w:pPr>
      <w:r w:rsidRPr="001614C8">
        <w:rPr>
          <w:b/>
          <w:bCs/>
          <w:sz w:val="28"/>
          <w:szCs w:val="28"/>
        </w:rPr>
        <w:t>Российская Федерация</w:t>
      </w:r>
    </w:p>
    <w:p w:rsidR="00132C22" w:rsidRPr="001614C8" w:rsidRDefault="00132C22" w:rsidP="002A4AB4">
      <w:pPr>
        <w:jc w:val="center"/>
        <w:rPr>
          <w:b/>
          <w:bCs/>
          <w:sz w:val="28"/>
          <w:szCs w:val="28"/>
        </w:rPr>
      </w:pPr>
    </w:p>
    <w:p w:rsidR="00132C22" w:rsidRPr="001614C8" w:rsidRDefault="00132C22" w:rsidP="002A4AB4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8"/>
          <w:szCs w:val="28"/>
        </w:rPr>
      </w:pPr>
      <w:r w:rsidRPr="001614C8">
        <w:rPr>
          <w:b/>
          <w:bCs/>
          <w:sz w:val="28"/>
          <w:szCs w:val="28"/>
        </w:rPr>
        <w:t>АДМИНИСТРАЦИЯ СЕЛЬСКОГО ПОСЕЛЕНИЯ ПИСКАЛЫ</w:t>
      </w:r>
    </w:p>
    <w:p w:rsidR="00132C22" w:rsidRPr="001614C8" w:rsidRDefault="00132C22" w:rsidP="002A4AB4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</w:rPr>
      </w:pPr>
      <w:r w:rsidRPr="001614C8">
        <w:rPr>
          <w:b/>
          <w:bCs/>
          <w:sz w:val="28"/>
          <w:szCs w:val="28"/>
        </w:rPr>
        <w:t>МУНИЦИПАЛЬНОГО РАЙОНА СТАВРОПОЛЬСКИЙ</w:t>
      </w:r>
    </w:p>
    <w:p w:rsidR="00132C22" w:rsidRDefault="00132C22" w:rsidP="002A4AB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614C8">
        <w:rPr>
          <w:b/>
          <w:bCs/>
          <w:sz w:val="28"/>
          <w:szCs w:val="28"/>
        </w:rPr>
        <w:t>САМАРСКОЙ ОБЛАСТИ</w:t>
      </w:r>
    </w:p>
    <w:p w:rsidR="00132C22" w:rsidRDefault="00132C22" w:rsidP="002A4AB4">
      <w:pPr>
        <w:jc w:val="center"/>
        <w:rPr>
          <w:b/>
          <w:bCs/>
          <w:sz w:val="28"/>
          <w:szCs w:val="28"/>
        </w:rPr>
      </w:pPr>
      <w:r w:rsidRPr="001614C8">
        <w:rPr>
          <w:b/>
          <w:bCs/>
          <w:sz w:val="28"/>
          <w:szCs w:val="28"/>
        </w:rPr>
        <w:t>ПОСТАНОВЛЕНИЕ</w:t>
      </w:r>
    </w:p>
    <w:p w:rsidR="00132C22" w:rsidRPr="001614C8" w:rsidRDefault="00132C22" w:rsidP="002A4AB4">
      <w:pPr>
        <w:jc w:val="center"/>
        <w:rPr>
          <w:b/>
          <w:bCs/>
          <w:sz w:val="28"/>
          <w:szCs w:val="28"/>
        </w:rPr>
      </w:pPr>
    </w:p>
    <w:p w:rsidR="00132C22" w:rsidRPr="001614C8" w:rsidRDefault="00132C22" w:rsidP="00A00D30">
      <w:pPr>
        <w:rPr>
          <w:sz w:val="28"/>
          <w:szCs w:val="28"/>
        </w:rPr>
      </w:pPr>
      <w:r w:rsidRPr="00A00D30">
        <w:rPr>
          <w:b/>
          <w:bCs/>
          <w:u w:val="single"/>
        </w:rPr>
        <w:t>от 12.07.2017г</w:t>
      </w:r>
      <w:r w:rsidRPr="001614C8">
        <w:rPr>
          <w:b/>
          <w:bCs/>
        </w:rPr>
        <w:t xml:space="preserve">                                             </w:t>
      </w:r>
      <w:r>
        <w:rPr>
          <w:b/>
          <w:bCs/>
        </w:rPr>
        <w:t xml:space="preserve">          </w:t>
      </w:r>
      <w:r w:rsidRPr="001614C8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</w:t>
      </w:r>
      <w:r w:rsidRPr="00A00D30">
        <w:rPr>
          <w:b/>
          <w:bCs/>
          <w:u w:val="single"/>
        </w:rPr>
        <w:t>№23</w:t>
      </w:r>
      <w:r w:rsidRPr="001614C8">
        <w:rPr>
          <w:b/>
          <w:bCs/>
        </w:rPr>
        <w:t xml:space="preserve"> </w:t>
      </w:r>
    </w:p>
    <w:p w:rsidR="00132C22" w:rsidRPr="00672FA2" w:rsidRDefault="00132C22" w:rsidP="00191FEA">
      <w:pPr>
        <w:pStyle w:val="BodyTextIndent"/>
        <w:spacing w:line="360" w:lineRule="auto"/>
        <w:ind w:firstLine="0"/>
        <w:jc w:val="both"/>
      </w:pPr>
    </w:p>
    <w:p w:rsidR="00132C22" w:rsidRPr="00672FA2" w:rsidRDefault="00132C22" w:rsidP="00191FEA">
      <w:pPr>
        <w:pStyle w:val="BodyTextIndent"/>
        <w:ind w:firstLine="0"/>
        <w:jc w:val="center"/>
        <w:rPr>
          <w:b/>
          <w:bCs/>
        </w:rPr>
      </w:pPr>
      <w:r>
        <w:rPr>
          <w:b/>
          <w:bCs/>
        </w:rPr>
        <w:t xml:space="preserve">«О внесении изменений в постановление администрации сельского поселения Пискалы муниципального района Ставропольский Самарской области от 16.12.2013г.№34 </w:t>
      </w:r>
      <w:r w:rsidRPr="00672FA2">
        <w:rPr>
          <w:b/>
          <w:bCs/>
        </w:rPr>
        <w:t xml:space="preserve">«Об утверждении Положения о добровольной пожарной охране на территории сельского поселения </w:t>
      </w:r>
      <w:r>
        <w:rPr>
          <w:b/>
          <w:bCs/>
        </w:rPr>
        <w:t>Пискалы</w:t>
      </w:r>
      <w:r w:rsidRPr="00672FA2">
        <w:rPr>
          <w:b/>
          <w:bCs/>
        </w:rPr>
        <w:t>»</w:t>
      </w:r>
    </w:p>
    <w:p w:rsidR="00132C22" w:rsidRPr="00672FA2" w:rsidRDefault="00132C22" w:rsidP="00191FEA">
      <w:pPr>
        <w:pStyle w:val="BodyTextIndent"/>
        <w:ind w:firstLine="0"/>
        <w:jc w:val="center"/>
        <w:rPr>
          <w:b/>
          <w:bCs/>
        </w:rPr>
      </w:pPr>
    </w:p>
    <w:p w:rsidR="00132C22" w:rsidRPr="00672FA2" w:rsidRDefault="00132C22" w:rsidP="00191FEA">
      <w:pPr>
        <w:pStyle w:val="BodyTextIndent"/>
        <w:ind w:firstLine="0"/>
        <w:jc w:val="center"/>
        <w:rPr>
          <w:b/>
          <w:bCs/>
        </w:rPr>
      </w:pPr>
    </w:p>
    <w:p w:rsidR="00132C22" w:rsidRDefault="00132C22" w:rsidP="00191FEA">
      <w:pPr>
        <w:pStyle w:val="BodyTextIndent"/>
        <w:ind w:firstLine="708"/>
        <w:jc w:val="both"/>
      </w:pPr>
      <w:r w:rsidRPr="00C246CD"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22.074.2008 г. №123-ФЗ «Технический регламент о требованиях пожарной безопасности», Федеральным законом от 21.12.1994 г. №69-ФЗ «О пожарной безопасности», Федеральным законом от 06.05.2011 г. №100-ФЗ «О добровольной пожарной охране», в целях организации участия г</w:t>
      </w:r>
      <w:r>
        <w:t xml:space="preserve">раждан и (или) юридических лиц - </w:t>
      </w:r>
      <w:r w:rsidRPr="00C246CD">
        <w:t>общественных объединений для участия и профилактики и (или) тушении</w:t>
      </w:r>
      <w:r>
        <w:t>,</w:t>
      </w:r>
      <w:r w:rsidRPr="00C246CD">
        <w:t xml:space="preserve"> пожаров на территории сельского поселения </w:t>
      </w:r>
      <w:r>
        <w:t>Пискалы</w:t>
      </w:r>
      <w:r w:rsidRPr="00C246CD">
        <w:t>, руководствуясь Уставом сельского поселения</w:t>
      </w:r>
      <w:r>
        <w:t xml:space="preserve"> Пискалы.</w:t>
      </w:r>
    </w:p>
    <w:p w:rsidR="00132C22" w:rsidRPr="00C246CD" w:rsidRDefault="00132C22" w:rsidP="00191FEA">
      <w:pPr>
        <w:pStyle w:val="BodyTextIndent"/>
        <w:ind w:firstLine="708"/>
        <w:jc w:val="both"/>
      </w:pPr>
      <w:r>
        <w:t>Федеральным законом от 22.02.2017г. №21-ФЗ внесены изменения в Федеральный закон №100-ФЗ.</w:t>
      </w:r>
    </w:p>
    <w:p w:rsidR="00132C22" w:rsidRPr="00C246CD" w:rsidRDefault="00132C22" w:rsidP="00191FEA">
      <w:pPr>
        <w:pStyle w:val="BodyTextIndent"/>
        <w:ind w:firstLine="0"/>
        <w:jc w:val="center"/>
        <w:rPr>
          <w:b/>
          <w:bCs/>
        </w:rPr>
      </w:pPr>
    </w:p>
    <w:p w:rsidR="00132C22" w:rsidRPr="00C246CD" w:rsidRDefault="00132C22" w:rsidP="00191FEA">
      <w:pPr>
        <w:pStyle w:val="BodyTextIndent"/>
        <w:ind w:firstLine="0"/>
        <w:jc w:val="center"/>
        <w:rPr>
          <w:b/>
          <w:bCs/>
        </w:rPr>
      </w:pPr>
      <w:r w:rsidRPr="00C246CD">
        <w:rPr>
          <w:b/>
          <w:bCs/>
        </w:rPr>
        <w:t>ПОСТАНОВЛЯЮ:</w:t>
      </w:r>
    </w:p>
    <w:p w:rsidR="00132C22" w:rsidRPr="00C246CD" w:rsidRDefault="00132C22" w:rsidP="00191FEA">
      <w:pPr>
        <w:pStyle w:val="BodyTextIndent"/>
        <w:ind w:firstLine="0"/>
        <w:rPr>
          <w:b/>
          <w:bCs/>
        </w:rPr>
      </w:pPr>
    </w:p>
    <w:p w:rsidR="00132C22" w:rsidRDefault="00132C22" w:rsidP="00191FEA">
      <w:pPr>
        <w:pStyle w:val="BodyTextIndent"/>
        <w:numPr>
          <w:ilvl w:val="0"/>
          <w:numId w:val="2"/>
        </w:numPr>
        <w:jc w:val="both"/>
      </w:pPr>
      <w:r w:rsidRPr="00C246CD">
        <w:t xml:space="preserve"> </w:t>
      </w:r>
      <w:r>
        <w:t>Внести следующие изменения  и дополнения в</w:t>
      </w:r>
      <w:r w:rsidRPr="00C246CD">
        <w:t xml:space="preserve"> Положение о добровольной пожарной охране на территории сельского поселения </w:t>
      </w:r>
      <w:r>
        <w:t>Пискалы, утвержденное Постановлением Администрации сельского поселения Пискалы муниципального района Ставропольский Самарской области от  16 декабря 2013 года № 34.</w:t>
      </w:r>
      <w:r w:rsidRPr="00C246CD">
        <w:t xml:space="preserve"> </w:t>
      </w:r>
    </w:p>
    <w:p w:rsidR="00132C22" w:rsidRDefault="00132C22" w:rsidP="00E12946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12946">
        <w:rPr>
          <w:sz w:val="28"/>
          <w:szCs w:val="28"/>
        </w:rPr>
        <w:t xml:space="preserve">пункт 3.10 </w:t>
      </w:r>
      <w:r>
        <w:rPr>
          <w:sz w:val="28"/>
          <w:szCs w:val="28"/>
        </w:rPr>
        <w:t>П</w:t>
      </w:r>
      <w:r w:rsidRPr="00E12946">
        <w:rPr>
          <w:sz w:val="28"/>
          <w:szCs w:val="28"/>
        </w:rPr>
        <w:t>оложения изложить в следующей редакции</w:t>
      </w:r>
      <w:r>
        <w:t>: «</w:t>
      </w:r>
      <w:r>
        <w:rPr>
          <w:sz w:val="28"/>
          <w:szCs w:val="28"/>
          <w:lang w:eastAsia="ru-RU"/>
        </w:rPr>
        <w:t>Создаваемые общественные объединения пожарной охраны могут быть зарегистрированы в едином государственном реестре юридических лиц в порядке, предусмотренном законодательством Российской Федерации, и приобрести права юридического лица либо осуществлять свою деятельность без  государственной регистрации и приобретения прав юридического лица».</w:t>
      </w:r>
    </w:p>
    <w:p w:rsidR="00132C22" w:rsidRPr="00177B5E" w:rsidRDefault="00132C22" w:rsidP="00E12946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12946">
        <w:rPr>
          <w:sz w:val="28"/>
          <w:szCs w:val="28"/>
        </w:rPr>
        <w:t xml:space="preserve">пункт </w:t>
      </w:r>
      <w:r>
        <w:rPr>
          <w:sz w:val="28"/>
          <w:szCs w:val="28"/>
        </w:rPr>
        <w:t>5</w:t>
      </w:r>
      <w:r w:rsidRPr="00E12946">
        <w:rPr>
          <w:sz w:val="28"/>
          <w:szCs w:val="28"/>
        </w:rPr>
        <w:t xml:space="preserve">.1 </w:t>
      </w:r>
      <w:r>
        <w:rPr>
          <w:sz w:val="28"/>
          <w:szCs w:val="28"/>
        </w:rPr>
        <w:t>П</w:t>
      </w:r>
      <w:r w:rsidRPr="00E12946">
        <w:rPr>
          <w:sz w:val="28"/>
          <w:szCs w:val="28"/>
        </w:rPr>
        <w:t>оложения изложить в следующей редакции</w:t>
      </w:r>
      <w:r>
        <w:rPr>
          <w:sz w:val="28"/>
          <w:szCs w:val="28"/>
        </w:rPr>
        <w:t>:</w:t>
      </w:r>
      <w:r w:rsidRPr="00177B5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</w:t>
      </w:r>
      <w:r w:rsidRPr="00177B5E">
        <w:rPr>
          <w:sz w:val="28"/>
          <w:szCs w:val="28"/>
          <w:lang w:eastAsia="ru-RU"/>
        </w:rPr>
        <w:t>Общественным учреждением пожарной охраны является не имеющее членства общественное объединение пожарной охраны, созданное в целях</w:t>
      </w:r>
      <w:r>
        <w:rPr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 xml:space="preserve">участия в профилактике и (или) тушении пожаров и проведении аварийно-спасательных работ на территории </w:t>
      </w:r>
      <w:r>
        <w:rPr>
          <w:sz w:val="28"/>
          <w:szCs w:val="28"/>
          <w:lang w:eastAsia="ru-RU"/>
        </w:rPr>
        <w:t>муниципального образования».</w:t>
      </w:r>
    </w:p>
    <w:p w:rsidR="00132C22" w:rsidRPr="00A704E2" w:rsidRDefault="00132C22" w:rsidP="00E12946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12946">
        <w:rPr>
          <w:sz w:val="28"/>
          <w:szCs w:val="28"/>
        </w:rPr>
        <w:t xml:space="preserve">пункт </w:t>
      </w:r>
      <w:r>
        <w:rPr>
          <w:sz w:val="28"/>
          <w:szCs w:val="28"/>
        </w:rPr>
        <w:t>5</w:t>
      </w:r>
      <w:r w:rsidRPr="00E12946">
        <w:rPr>
          <w:sz w:val="28"/>
          <w:szCs w:val="28"/>
        </w:rPr>
        <w:t>.</w:t>
      </w:r>
      <w:r>
        <w:rPr>
          <w:sz w:val="28"/>
          <w:szCs w:val="28"/>
        </w:rPr>
        <w:t xml:space="preserve">2 </w:t>
      </w:r>
      <w:r w:rsidRPr="00E1294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12946">
        <w:rPr>
          <w:sz w:val="28"/>
          <w:szCs w:val="28"/>
        </w:rPr>
        <w:t>оложения изложить в следующей редакции</w:t>
      </w:r>
      <w:r>
        <w:rPr>
          <w:sz w:val="28"/>
          <w:szCs w:val="28"/>
        </w:rPr>
        <w:t>:</w:t>
      </w:r>
      <w:r w:rsidRPr="00A704E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</w:t>
      </w:r>
      <w:r w:rsidRPr="00A704E2">
        <w:rPr>
          <w:sz w:val="28"/>
          <w:szCs w:val="28"/>
          <w:lang w:eastAsia="ru-RU"/>
        </w:rPr>
        <w:t xml:space="preserve">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территории </w:t>
      </w:r>
      <w:r>
        <w:rPr>
          <w:sz w:val="28"/>
          <w:szCs w:val="28"/>
          <w:lang w:eastAsia="ru-RU"/>
        </w:rPr>
        <w:t>муниципального образования</w:t>
      </w:r>
      <w:r w:rsidRPr="00A704E2">
        <w:rPr>
          <w:sz w:val="28"/>
          <w:szCs w:val="28"/>
          <w:lang w:eastAsia="ru-RU"/>
        </w:rPr>
        <w:t>, или в организациях (объектовые добровольные пожарные команды или объектовые добровольные пожарные дружины)</w:t>
      </w:r>
      <w:r>
        <w:rPr>
          <w:sz w:val="28"/>
          <w:szCs w:val="28"/>
          <w:lang w:eastAsia="ru-RU"/>
        </w:rPr>
        <w:t>»</w:t>
      </w:r>
      <w:r w:rsidRPr="00A704E2">
        <w:rPr>
          <w:sz w:val="28"/>
          <w:szCs w:val="28"/>
          <w:lang w:eastAsia="ru-RU"/>
        </w:rPr>
        <w:t>.</w:t>
      </w:r>
    </w:p>
    <w:p w:rsidR="00132C22" w:rsidRPr="006F2B5D" w:rsidRDefault="00132C22" w:rsidP="00E12946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5.3</w:t>
      </w:r>
      <w:r w:rsidRPr="00E1294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12946">
        <w:rPr>
          <w:sz w:val="28"/>
          <w:szCs w:val="28"/>
        </w:rPr>
        <w:t>оложения изложить в следующей редакции</w:t>
      </w:r>
      <w:r>
        <w:rPr>
          <w:sz w:val="28"/>
          <w:szCs w:val="28"/>
        </w:rPr>
        <w:t>:</w:t>
      </w:r>
      <w:r w:rsidRPr="00E1294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</w:t>
      </w:r>
      <w:r w:rsidRPr="00A704E2">
        <w:rPr>
          <w:sz w:val="28"/>
          <w:szCs w:val="28"/>
          <w:lang w:eastAsia="ru-RU"/>
        </w:rPr>
        <w:t>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</w:t>
      </w:r>
      <w:r>
        <w:rPr>
          <w:sz w:val="28"/>
          <w:szCs w:val="28"/>
          <w:lang w:eastAsia="ru-RU"/>
        </w:rPr>
        <w:t xml:space="preserve"> или пребывающие</w:t>
      </w:r>
      <w:r w:rsidRPr="00A704E2">
        <w:rPr>
          <w:sz w:val="28"/>
          <w:szCs w:val="28"/>
          <w:lang w:eastAsia="ru-RU"/>
        </w:rPr>
        <w:t xml:space="preserve"> в районе обслуживания данной добровольной</w:t>
      </w:r>
      <w:r>
        <w:rPr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пожарной команды или добровольной пожарной дружины</w:t>
      </w:r>
      <w:r>
        <w:rPr>
          <w:sz w:val="28"/>
          <w:szCs w:val="28"/>
          <w:lang w:eastAsia="ru-RU"/>
        </w:rPr>
        <w:t>»</w:t>
      </w:r>
      <w:r w:rsidRPr="006F2B5D">
        <w:rPr>
          <w:sz w:val="28"/>
          <w:szCs w:val="28"/>
          <w:lang w:eastAsia="ru-RU"/>
        </w:rPr>
        <w:t>.</w:t>
      </w:r>
    </w:p>
    <w:p w:rsidR="00132C22" w:rsidRPr="006F2B5D" w:rsidRDefault="00132C22" w:rsidP="00E12946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пункт 5.4</w:t>
      </w:r>
      <w:r w:rsidRPr="00E1294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12946">
        <w:rPr>
          <w:sz w:val="28"/>
          <w:szCs w:val="28"/>
        </w:rPr>
        <w:t>оложения изложить в следующей редакции</w:t>
      </w:r>
      <w:r>
        <w:rPr>
          <w:sz w:val="28"/>
          <w:szCs w:val="28"/>
        </w:rPr>
        <w:t>: «</w:t>
      </w:r>
      <w:r w:rsidRPr="006F2B5D">
        <w:rPr>
          <w:sz w:val="28"/>
          <w:szCs w:val="28"/>
          <w:lang w:eastAsia="ru-RU"/>
        </w:rPr>
        <w:t>На должности руководителя территориальной добровольной пож</w:t>
      </w:r>
      <w:r>
        <w:rPr>
          <w:sz w:val="28"/>
          <w:szCs w:val="28"/>
          <w:lang w:eastAsia="ru-RU"/>
        </w:rPr>
        <w:t>арной команды или территориальной добровольной пожарной дружины,</w:t>
      </w:r>
      <w:r w:rsidRPr="006F2B5D">
        <w:rPr>
          <w:sz w:val="28"/>
          <w:szCs w:val="28"/>
          <w:lang w:eastAsia="ru-RU"/>
        </w:rPr>
        <w:t xml:space="preserve"> бухгалтера и водител</w:t>
      </w:r>
      <w:r>
        <w:rPr>
          <w:sz w:val="28"/>
          <w:szCs w:val="28"/>
          <w:lang w:eastAsia="ru-RU"/>
        </w:rPr>
        <w:t>я транспортных средств назначаются с их  согласия  участники или члены общественного объединения пожарной охраны или работники на основании трудового договора в порядке, установленном  трудовым законодательством Российской Федерации».</w:t>
      </w:r>
      <w:r w:rsidRPr="006F2B5D">
        <w:rPr>
          <w:sz w:val="28"/>
          <w:szCs w:val="28"/>
          <w:lang w:eastAsia="ru-RU"/>
        </w:rPr>
        <w:t xml:space="preserve"> </w:t>
      </w:r>
    </w:p>
    <w:p w:rsidR="00132C22" w:rsidRDefault="00132C22" w:rsidP="00E12946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5.7</w:t>
      </w:r>
      <w:r w:rsidRPr="00E1294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12946">
        <w:rPr>
          <w:sz w:val="28"/>
          <w:szCs w:val="28"/>
        </w:rPr>
        <w:t xml:space="preserve">оложения </w:t>
      </w:r>
      <w:r>
        <w:rPr>
          <w:sz w:val="28"/>
          <w:szCs w:val="28"/>
        </w:rPr>
        <w:t>дополнить словами «или руководителя организации»</w:t>
      </w:r>
    </w:p>
    <w:p w:rsidR="00132C22" w:rsidRDefault="00132C22" w:rsidP="00E12946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пункт 5.10 Положения исключить слово «объектовый».</w:t>
      </w:r>
    </w:p>
    <w:p w:rsidR="00132C22" w:rsidRDefault="00132C22" w:rsidP="00E12946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5.11 Положения слова «об объектовой добровольной» заменить словами «о добровольной», слова «или объектовой» заменить словом «или».</w:t>
      </w:r>
    </w:p>
    <w:p w:rsidR="00132C22" w:rsidRDefault="00132C22" w:rsidP="00DC5CDF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7.2 Положения изложить в следующей редакции:</w:t>
      </w:r>
      <w:r w:rsidRPr="00DC5CD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</w:t>
      </w:r>
      <w:r w:rsidRPr="006F2B5D">
        <w:rPr>
          <w:sz w:val="28"/>
          <w:szCs w:val="28"/>
          <w:lang w:eastAsia="ru-RU"/>
        </w:rPr>
        <w:t>Добровольными пожарными могут 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и (или) тушении пожаров и проведении аварийно-спасательных работ</w:t>
      </w:r>
      <w:r>
        <w:rPr>
          <w:sz w:val="28"/>
          <w:szCs w:val="28"/>
          <w:lang w:eastAsia="ru-RU"/>
        </w:rPr>
        <w:t>»</w:t>
      </w:r>
      <w:r w:rsidRPr="006F2B5D">
        <w:rPr>
          <w:sz w:val="28"/>
          <w:szCs w:val="28"/>
          <w:lang w:eastAsia="ru-RU"/>
        </w:rPr>
        <w:t xml:space="preserve">. </w:t>
      </w:r>
    </w:p>
    <w:p w:rsidR="00132C22" w:rsidRDefault="00132C22" w:rsidP="00E12946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9.12 Положения слова «территориального подразделения Государственной противопожарной службы» заменить словами «органы государственной власти или органа местного самоуправления»</w:t>
      </w:r>
    </w:p>
    <w:p w:rsidR="00132C22" w:rsidRDefault="00132C22" w:rsidP="00D10217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12.1.2 Положения изложить в следующей редакции:</w:t>
      </w:r>
      <w:r w:rsidRPr="00D1021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</w:t>
      </w:r>
      <w:r w:rsidRPr="00DF4B2D">
        <w:rPr>
          <w:sz w:val="28"/>
          <w:szCs w:val="28"/>
          <w:lang w:eastAsia="ru-RU"/>
        </w:rPr>
        <w:t>во время несения службы (дежурства) в соответствии с графиком дежурства</w:t>
      </w:r>
      <w:r>
        <w:rPr>
          <w:sz w:val="28"/>
          <w:szCs w:val="28"/>
          <w:lang w:eastAsia="ru-RU"/>
        </w:rPr>
        <w:t xml:space="preserve"> добровольных пожарных, принимающих участие в профилактике пожаров и (или) участие в тушении пожаров и проведении аварийно-спасательных работ, прибывать к месту вызова </w:t>
      </w:r>
      <w:r w:rsidRPr="00DF4B2D">
        <w:rPr>
          <w:sz w:val="28"/>
          <w:szCs w:val="28"/>
          <w:lang w:eastAsia="ru-RU"/>
        </w:rPr>
        <w:t xml:space="preserve"> при получении сообщения о пожаре или о чрезвычайной ситуации, </w:t>
      </w:r>
      <w:r>
        <w:rPr>
          <w:sz w:val="28"/>
          <w:szCs w:val="28"/>
          <w:lang w:eastAsia="ru-RU"/>
        </w:rPr>
        <w:t xml:space="preserve"> принимать участие в профилактике пожаров и (или) участие в тушении пожара и поведении аварийно-спасательных работ и оказывать первую помощь пострадавшим».</w:t>
      </w:r>
      <w:r w:rsidRPr="00DF4B2D">
        <w:rPr>
          <w:sz w:val="28"/>
          <w:szCs w:val="28"/>
          <w:lang w:eastAsia="ru-RU"/>
        </w:rPr>
        <w:t xml:space="preserve"> </w:t>
      </w:r>
    </w:p>
    <w:p w:rsidR="00132C22" w:rsidRPr="00DF4B2D" w:rsidRDefault="00132C22" w:rsidP="00D10217">
      <w:pPr>
        <w:pStyle w:val="ListParagraph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пункт 9.6 абзац 2 Положения изложить в следующей редакции: «</w:t>
      </w:r>
      <w:r w:rsidRPr="00DF4B2D">
        <w:rPr>
          <w:sz w:val="28"/>
          <w:szCs w:val="28"/>
          <w:lang w:eastAsia="ru-RU"/>
        </w:rPr>
        <w:t xml:space="preserve">непредставление документов, перечисленных в </w:t>
      </w:r>
      <w:hyperlink r:id="rId6" w:history="1">
        <w:r w:rsidRPr="00DF4B2D">
          <w:rPr>
            <w:sz w:val="28"/>
            <w:szCs w:val="28"/>
            <w:lang w:eastAsia="ru-RU"/>
          </w:rPr>
          <w:t xml:space="preserve">пункте </w:t>
        </w:r>
        <w:r>
          <w:rPr>
            <w:sz w:val="28"/>
            <w:szCs w:val="28"/>
            <w:lang w:eastAsia="ru-RU"/>
          </w:rPr>
          <w:t>9</w:t>
        </w:r>
        <w:r w:rsidRPr="00DF4B2D">
          <w:rPr>
            <w:sz w:val="28"/>
            <w:szCs w:val="28"/>
            <w:lang w:eastAsia="ru-RU"/>
          </w:rPr>
          <w:t>.4</w:t>
        </w:r>
      </w:hyperlink>
      <w:r w:rsidRPr="00DF4B2D">
        <w:rPr>
          <w:sz w:val="28"/>
          <w:szCs w:val="28"/>
          <w:lang w:eastAsia="ru-RU"/>
        </w:rPr>
        <w:t xml:space="preserve"> настоящего раздела</w:t>
      </w:r>
      <w:r>
        <w:rPr>
          <w:sz w:val="28"/>
          <w:szCs w:val="28"/>
          <w:lang w:eastAsia="ru-RU"/>
        </w:rPr>
        <w:t>»</w:t>
      </w:r>
    </w:p>
    <w:p w:rsidR="00132C22" w:rsidRDefault="00132C22" w:rsidP="00D10217">
      <w:pPr>
        <w:pStyle w:val="BodyTextIndent"/>
        <w:ind w:firstLine="0"/>
        <w:jc w:val="both"/>
      </w:pPr>
    </w:p>
    <w:p w:rsidR="00132C22" w:rsidRPr="00FE133E" w:rsidRDefault="00132C22" w:rsidP="00191FEA">
      <w:pPr>
        <w:pStyle w:val="BodyTextIndent"/>
        <w:numPr>
          <w:ilvl w:val="0"/>
          <w:numId w:val="2"/>
        </w:numPr>
        <w:jc w:val="both"/>
      </w:pPr>
      <w:r w:rsidRPr="00C246CD">
        <w:t>Опубликовать настоящее постановление в газете «</w:t>
      </w:r>
      <w:r>
        <w:t xml:space="preserve">Ставрополь-на-Волге» и на официальном сайте сельского поселения Пискалы </w:t>
      </w:r>
      <w:hyperlink r:id="rId7" w:history="1">
        <w:r w:rsidRPr="001F14AD">
          <w:rPr>
            <w:rStyle w:val="Hyperlink"/>
            <w:lang w:val="en-US"/>
          </w:rPr>
          <w:t>http</w:t>
        </w:r>
        <w:r w:rsidRPr="001F14AD">
          <w:rPr>
            <w:rStyle w:val="Hyperlink"/>
          </w:rPr>
          <w:t>://</w:t>
        </w:r>
        <w:r w:rsidRPr="001F14AD">
          <w:rPr>
            <w:rStyle w:val="Hyperlink"/>
            <w:lang w:val="en-US"/>
          </w:rPr>
          <w:t>www</w:t>
        </w:r>
        <w:r w:rsidRPr="001F14AD">
          <w:rPr>
            <w:rStyle w:val="Hyperlink"/>
          </w:rPr>
          <w:t>.пискалы.ставропольский</w:t>
        </w:r>
      </w:hyperlink>
      <w:r>
        <w:rPr>
          <w:u w:val="single"/>
        </w:rPr>
        <w:t xml:space="preserve"> –район.рф</w:t>
      </w:r>
    </w:p>
    <w:p w:rsidR="00132C22" w:rsidRPr="00FE133E" w:rsidRDefault="00132C22" w:rsidP="00FE133E">
      <w:pPr>
        <w:pStyle w:val="BodyTextIndent"/>
        <w:ind w:left="360" w:firstLine="0"/>
        <w:jc w:val="both"/>
      </w:pPr>
    </w:p>
    <w:p w:rsidR="00132C22" w:rsidRPr="00FE133E" w:rsidRDefault="00132C22" w:rsidP="00191FEA">
      <w:pPr>
        <w:pStyle w:val="BodyTextIndent"/>
        <w:numPr>
          <w:ilvl w:val="0"/>
          <w:numId w:val="2"/>
        </w:numPr>
        <w:jc w:val="both"/>
      </w:pPr>
      <w:r w:rsidRPr="00FE133E">
        <w:t>Контроль за выполнением настоящего постановления оставляю за собой.</w:t>
      </w:r>
    </w:p>
    <w:p w:rsidR="00132C22" w:rsidRDefault="00132C22" w:rsidP="00191FEA">
      <w:pPr>
        <w:pStyle w:val="BodyTextIndent"/>
        <w:ind w:firstLine="0"/>
        <w:jc w:val="both"/>
      </w:pPr>
    </w:p>
    <w:p w:rsidR="00132C22" w:rsidRDefault="00132C22" w:rsidP="00191FEA">
      <w:pPr>
        <w:pStyle w:val="BodyTextIndent"/>
        <w:ind w:firstLine="0"/>
        <w:jc w:val="both"/>
      </w:pPr>
    </w:p>
    <w:p w:rsidR="00132C22" w:rsidRDefault="00132C22" w:rsidP="00191FEA">
      <w:pPr>
        <w:pStyle w:val="BodyTextIndent"/>
        <w:ind w:firstLine="0"/>
        <w:jc w:val="both"/>
      </w:pPr>
    </w:p>
    <w:p w:rsidR="00132C22" w:rsidRDefault="00132C22" w:rsidP="00191FEA">
      <w:pPr>
        <w:pStyle w:val="BodyTextIndent"/>
        <w:ind w:firstLine="0"/>
        <w:jc w:val="both"/>
      </w:pPr>
    </w:p>
    <w:p w:rsidR="00132C22" w:rsidRDefault="00132C22" w:rsidP="00191FEA">
      <w:pPr>
        <w:pStyle w:val="BodyTextIndent"/>
        <w:ind w:firstLine="0"/>
        <w:jc w:val="both"/>
      </w:pPr>
    </w:p>
    <w:p w:rsidR="00132C22" w:rsidRDefault="00132C22" w:rsidP="00191FEA">
      <w:pPr>
        <w:pStyle w:val="BodyTextIndent"/>
        <w:ind w:firstLine="0"/>
        <w:jc w:val="both"/>
      </w:pPr>
    </w:p>
    <w:p w:rsidR="00132C22" w:rsidRPr="00C246CD" w:rsidRDefault="00132C22" w:rsidP="00191FEA">
      <w:pPr>
        <w:pStyle w:val="BodyTextIndent"/>
        <w:ind w:firstLine="0"/>
        <w:jc w:val="both"/>
      </w:pPr>
    </w:p>
    <w:p w:rsidR="00132C22" w:rsidRPr="00C246CD" w:rsidRDefault="00132C22" w:rsidP="00191FEA">
      <w:pPr>
        <w:pStyle w:val="BodyTextIndent"/>
        <w:ind w:firstLine="0"/>
        <w:jc w:val="both"/>
      </w:pPr>
    </w:p>
    <w:p w:rsidR="00132C22" w:rsidRPr="00B012EC" w:rsidRDefault="00132C22" w:rsidP="00B012EC">
      <w:pPr>
        <w:pStyle w:val="BodyTextIndent"/>
        <w:ind w:firstLine="0"/>
        <w:jc w:val="both"/>
        <w:rPr>
          <w:b/>
          <w:bCs/>
        </w:rPr>
      </w:pPr>
      <w:r w:rsidRPr="00C246CD">
        <w:t>Глава  сельского</w:t>
      </w:r>
      <w:r>
        <w:t xml:space="preserve"> </w:t>
      </w:r>
      <w:r w:rsidRPr="00C246CD">
        <w:t xml:space="preserve">поселения </w:t>
      </w:r>
      <w:r>
        <w:t>Пискалы                                     К.А.Костыго</w:t>
      </w: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191FEA">
      <w:pPr>
        <w:jc w:val="right"/>
      </w:pPr>
    </w:p>
    <w:p w:rsidR="00132C22" w:rsidRDefault="00132C22" w:rsidP="00FE133E"/>
    <w:p w:rsidR="00132C22" w:rsidRDefault="00132C22" w:rsidP="00191FEA">
      <w:pPr>
        <w:jc w:val="right"/>
      </w:pPr>
    </w:p>
    <w:p w:rsidR="00132C22" w:rsidRPr="00C246CD" w:rsidRDefault="00132C22" w:rsidP="00191FEA">
      <w:pPr>
        <w:jc w:val="right"/>
      </w:pPr>
    </w:p>
    <w:p w:rsidR="00132C22" w:rsidRPr="00C246CD" w:rsidRDefault="00132C22" w:rsidP="00191FEA">
      <w:pPr>
        <w:jc w:val="right"/>
      </w:pPr>
      <w:r w:rsidRPr="00C246CD">
        <w:t>Приложение</w:t>
      </w:r>
    </w:p>
    <w:p w:rsidR="00132C22" w:rsidRPr="00C246CD" w:rsidRDefault="00132C22" w:rsidP="00191FEA">
      <w:pPr>
        <w:jc w:val="right"/>
      </w:pPr>
      <w:r w:rsidRPr="00C246CD">
        <w:t>к постановлению Главы</w:t>
      </w:r>
    </w:p>
    <w:p w:rsidR="00132C22" w:rsidRPr="000644E3" w:rsidRDefault="00132C22" w:rsidP="00191FEA">
      <w:pPr>
        <w:jc w:val="right"/>
      </w:pPr>
      <w:r w:rsidRPr="000644E3">
        <w:t xml:space="preserve">сельского поселения </w:t>
      </w:r>
      <w:r>
        <w:t>Пискалы</w:t>
      </w:r>
    </w:p>
    <w:p w:rsidR="00132C22" w:rsidRPr="00C246CD" w:rsidRDefault="00132C22" w:rsidP="00191FEA">
      <w:pPr>
        <w:jc w:val="right"/>
      </w:pPr>
      <w:r w:rsidRPr="00C246CD">
        <w:t xml:space="preserve">от </w:t>
      </w:r>
      <w:r>
        <w:t>12.07.</w:t>
      </w:r>
      <w:r w:rsidRPr="00C246CD">
        <w:t>201</w:t>
      </w:r>
      <w:r>
        <w:t>7</w:t>
      </w:r>
      <w:r w:rsidRPr="00C246CD">
        <w:t xml:space="preserve"> г. №</w:t>
      </w:r>
      <w:r>
        <w:t xml:space="preserve"> 23</w:t>
      </w:r>
    </w:p>
    <w:p w:rsidR="00132C22" w:rsidRPr="00C246CD" w:rsidRDefault="00132C22" w:rsidP="00191FEA">
      <w:pPr>
        <w:jc w:val="right"/>
      </w:pPr>
    </w:p>
    <w:p w:rsidR="00132C22" w:rsidRPr="00C246CD" w:rsidRDefault="00132C22" w:rsidP="00191FEA">
      <w:pPr>
        <w:jc w:val="center"/>
        <w:rPr>
          <w:b/>
          <w:bCs/>
          <w:sz w:val="28"/>
          <w:szCs w:val="28"/>
        </w:rPr>
      </w:pPr>
      <w:r w:rsidRPr="00C246CD">
        <w:rPr>
          <w:b/>
          <w:bCs/>
          <w:sz w:val="28"/>
          <w:szCs w:val="28"/>
        </w:rPr>
        <w:t>ПОЛОЖЕНИЕ</w:t>
      </w:r>
      <w:r w:rsidRPr="00C246CD">
        <w:rPr>
          <w:b/>
          <w:bCs/>
          <w:sz w:val="28"/>
          <w:szCs w:val="28"/>
        </w:rPr>
        <w:br/>
        <w:t xml:space="preserve">О ДОБРОВОЛЬНОЙ ПОЖАРНОЙ ОХРАНЕ НА ТЕРРИТОРИИ СЕЛЬСКОГО ПОСЕЛЕНИЯ </w:t>
      </w:r>
      <w:r>
        <w:rPr>
          <w:b/>
          <w:bCs/>
          <w:sz w:val="28"/>
          <w:szCs w:val="28"/>
        </w:rPr>
        <w:t>ПИСКАЛЫ</w:t>
      </w:r>
    </w:p>
    <w:p w:rsidR="00132C22" w:rsidRPr="00190FD5" w:rsidRDefault="00132C22" w:rsidP="00191FEA">
      <w:pPr>
        <w:jc w:val="center"/>
        <w:rPr>
          <w:b/>
          <w:bCs/>
          <w:color w:val="FF0000"/>
          <w:sz w:val="28"/>
          <w:szCs w:val="28"/>
        </w:rPr>
      </w:pPr>
    </w:p>
    <w:p w:rsidR="00132C22" w:rsidRPr="000644E3" w:rsidRDefault="00132C22" w:rsidP="00191FEA">
      <w:pPr>
        <w:numPr>
          <w:ilvl w:val="0"/>
          <w:numId w:val="3"/>
        </w:numPr>
        <w:suppressAutoHyphens/>
        <w:jc w:val="center"/>
        <w:rPr>
          <w:b/>
          <w:bCs/>
          <w:sz w:val="28"/>
          <w:szCs w:val="28"/>
        </w:rPr>
      </w:pPr>
      <w:r w:rsidRPr="000644E3">
        <w:rPr>
          <w:b/>
          <w:bCs/>
          <w:sz w:val="28"/>
          <w:szCs w:val="28"/>
        </w:rPr>
        <w:t>Общие положения.</w:t>
      </w:r>
    </w:p>
    <w:p w:rsidR="00132C22" w:rsidRPr="00C246CD" w:rsidRDefault="00132C22" w:rsidP="00191FEA">
      <w:pPr>
        <w:pStyle w:val="ListParagraph"/>
        <w:numPr>
          <w:ilvl w:val="1"/>
          <w:numId w:val="4"/>
        </w:numPr>
        <w:ind w:left="360"/>
        <w:jc w:val="both"/>
        <w:rPr>
          <w:sz w:val="28"/>
          <w:szCs w:val="28"/>
        </w:rPr>
      </w:pPr>
      <w:r w:rsidRPr="00C246CD">
        <w:rPr>
          <w:sz w:val="28"/>
          <w:szCs w:val="28"/>
        </w:rPr>
        <w:t xml:space="preserve"> Положение о добровольной пожарной охране на территории поселения </w:t>
      </w:r>
      <w:r w:rsidRPr="00E77A85">
        <w:rPr>
          <w:sz w:val="28"/>
          <w:szCs w:val="28"/>
        </w:rPr>
        <w:t>Пискалы</w:t>
      </w:r>
      <w:r w:rsidRPr="00C246CD">
        <w:rPr>
          <w:sz w:val="28"/>
          <w:szCs w:val="28"/>
        </w:rPr>
        <w:t xml:space="preserve"> разработано в соответствии с Конституцией Российской Федерации, Федеральным законом от 06.10.2003 г. №131-ФЗ «Об общих принципах организации местного самоуправления в Российской Федерации», Федеральным законом от 21.12.1994 г. №69-ФЗ </w:t>
      </w:r>
      <w:r w:rsidRPr="00C246CD">
        <w:rPr>
          <w:sz w:val="28"/>
          <w:szCs w:val="28"/>
        </w:rPr>
        <w:br/>
        <w:t xml:space="preserve">«О пожарной безопасности», Федеральным законом от 06.05.2011 г. </w:t>
      </w:r>
      <w:r w:rsidRPr="00C246CD">
        <w:rPr>
          <w:sz w:val="28"/>
          <w:szCs w:val="28"/>
        </w:rPr>
        <w:br/>
        <w:t>№100-ФЗ «О добровольной пожарной охране».</w:t>
      </w:r>
    </w:p>
    <w:p w:rsidR="00132C22" w:rsidRPr="00C246CD" w:rsidRDefault="00132C22" w:rsidP="00191FEA">
      <w:pPr>
        <w:pStyle w:val="ListParagraph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 xml:space="preserve">Настоящим Положением регулируются общественные отношения, возникающие в связи с реализацией физическими лицами и юридическими лицами- общественными объединениями права на объединение для участия в профилактике и(или) тушении пожаров и проведении аварийно-спасательных работ, а также в связи с созданием, деятельностью, реорганизацией и(или) ликвидацией общественных объединений пожарной охраны на территории сельского поселения </w:t>
      </w:r>
      <w:r w:rsidRPr="00E77A85">
        <w:rPr>
          <w:sz w:val="28"/>
          <w:szCs w:val="28"/>
        </w:rPr>
        <w:t>Пискалы</w:t>
      </w:r>
      <w:r w:rsidRPr="00C246CD">
        <w:rPr>
          <w:sz w:val="28"/>
          <w:szCs w:val="28"/>
        </w:rPr>
        <w:t>.</w:t>
      </w:r>
    </w:p>
    <w:p w:rsidR="00132C22" w:rsidRPr="00C246CD" w:rsidRDefault="00132C22" w:rsidP="00191FEA">
      <w:pPr>
        <w:pStyle w:val="ListParagraph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Настоящее Положение устанавливает правовые основы создания и деятельности добровольной пожарной охраны, права и гарантии деятельности общественных объединений пожарной охраны и добровольных пожарных, регулирует отношения добровольной пожарной охраны с органами государственной власти, органами местного самоуправления, организациями и гражданами Российской Федерации, иностранными гражданами и лицами без гражданства.</w:t>
      </w:r>
    </w:p>
    <w:p w:rsidR="00132C22" w:rsidRPr="00C246CD" w:rsidRDefault="00132C22" w:rsidP="00191FEA">
      <w:pPr>
        <w:pStyle w:val="ListParagraph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Для целей настоящего Федерального закона используются следующие основные понятия:</w:t>
      </w:r>
    </w:p>
    <w:p w:rsidR="00132C22" w:rsidRPr="00C246CD" w:rsidRDefault="00132C22" w:rsidP="00191FEA">
      <w:pPr>
        <w:pStyle w:val="ListParagraph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охрана - социально ориентированные общественные объединения пожарной охраны, созданные по инициативе физических лиц и (или) юридических лиц - общественных объединений для участия в профилактике и (или) тушении пожаров и проведении аварийно-спасательных работ;</w:t>
      </w:r>
    </w:p>
    <w:p w:rsidR="00132C22" w:rsidRPr="00C246CD" w:rsidRDefault="00132C22" w:rsidP="00191FEA">
      <w:pPr>
        <w:pStyle w:val="ListParagraph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добровольный пожарный - физическое лицо, являющееся членом или</w:t>
      </w:r>
      <w:r>
        <w:rPr>
          <w:sz w:val="28"/>
          <w:szCs w:val="28"/>
          <w:lang w:eastAsia="ru-RU"/>
        </w:rPr>
        <w:t xml:space="preserve"> </w:t>
      </w:r>
      <w:r w:rsidRPr="00C246CD">
        <w:rPr>
          <w:sz w:val="28"/>
          <w:szCs w:val="28"/>
          <w:lang w:eastAsia="ru-RU"/>
        </w:rPr>
        <w:t>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работ;</w:t>
      </w:r>
    </w:p>
    <w:p w:rsidR="00132C22" w:rsidRPr="00C246CD" w:rsidRDefault="00132C22" w:rsidP="00191FEA">
      <w:pPr>
        <w:pStyle w:val="ListParagraph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дружина - территориальное или объектовое подразделение добровольной пожарной охраны, принимающее</w:t>
      </w:r>
      <w:r>
        <w:rPr>
          <w:sz w:val="28"/>
          <w:szCs w:val="28"/>
          <w:lang w:eastAsia="ru-RU"/>
        </w:rPr>
        <w:t xml:space="preserve"> не посредственное участие в тушении пожаров и не имеющее</w:t>
      </w:r>
      <w:r w:rsidRPr="00C246CD">
        <w:rPr>
          <w:sz w:val="28"/>
          <w:szCs w:val="28"/>
          <w:lang w:eastAsia="ru-RU"/>
        </w:rPr>
        <w:t xml:space="preserve"> на вооружении мобильных средств пожаротушения;</w:t>
      </w:r>
    </w:p>
    <w:p w:rsidR="00132C22" w:rsidRPr="00C246CD" w:rsidRDefault="00132C22" w:rsidP="00191FEA">
      <w:pPr>
        <w:pStyle w:val="ListParagraph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команда - территориальное или объектовое подразделение добровольной пожарной охраны, принимающее непосредственное участие в тушении пожаров и имеющее на вооружении мобильные средства пожаротушения;</w:t>
      </w:r>
    </w:p>
    <w:p w:rsidR="00132C22" w:rsidRPr="00C246CD" w:rsidRDefault="00132C22" w:rsidP="00191FEA">
      <w:pPr>
        <w:pStyle w:val="ListParagraph"/>
        <w:numPr>
          <w:ilvl w:val="3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Команды подразделяются на разряды:</w:t>
      </w:r>
    </w:p>
    <w:p w:rsidR="00132C22" w:rsidRPr="00C246CD" w:rsidRDefault="00132C22" w:rsidP="00191FEA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первый - с круглосуточным дежурством добровольных пожарных в составе дежурного караула (боевого расчета) в специальном здании (помещении);</w:t>
      </w:r>
    </w:p>
    <w:p w:rsidR="00132C22" w:rsidRPr="00C246CD" w:rsidRDefault="00132C22" w:rsidP="00191FEA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второй - с круглосуточным дежурством только водителей пожарных машин и нахождением остальных добровольных пожарных из состава дежурного караула (боевого расчета) по месту работы (учебы) или месту жительства;</w:t>
      </w:r>
    </w:p>
    <w:p w:rsidR="00132C22" w:rsidRPr="00C246CD" w:rsidRDefault="00132C22" w:rsidP="00191FEA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третий - с нахождением всех добровольных пожарных из состава дежурного караула (боевого расчета) по месту работы (учебы) или месту жительства.</w:t>
      </w:r>
    </w:p>
    <w:p w:rsidR="00132C22" w:rsidRPr="00C246CD" w:rsidRDefault="00132C22" w:rsidP="00191FEA">
      <w:pPr>
        <w:pStyle w:val="ListParagraph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работник добровольной пожарной охраны - физическое лицо, вступившее в трудовые отношения с юридическим лицом - общественным объединением пожарной охраны;</w:t>
      </w:r>
    </w:p>
    <w:p w:rsidR="00132C22" w:rsidRPr="006F0095" w:rsidRDefault="00132C22" w:rsidP="00191FEA">
      <w:pPr>
        <w:pStyle w:val="ListParagraph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6F0095">
        <w:rPr>
          <w:sz w:val="28"/>
          <w:szCs w:val="28"/>
          <w:lang w:eastAsia="ru-RU"/>
        </w:rPr>
        <w:t>статус добровольного пожарного - совокупность прав и свобод, гарантированных государством, и обязанностей и ответственности добровольных пожарных, установленных Федеральными законами и иными нормативными правовыми актами Российской Федерации, нормативными правовыми актами субъектов Российской Федерации, настоящим Положением, уставом добровольной пожарной команды или добровольной пожарной дружины либо положением о добровольной пожарной команде или добровольной пожарной дружине.</w:t>
      </w:r>
    </w:p>
    <w:p w:rsidR="00132C22" w:rsidRPr="006F0095" w:rsidRDefault="00132C22" w:rsidP="00191FEA">
      <w:pPr>
        <w:pStyle w:val="ListParagraph"/>
        <w:numPr>
          <w:ilvl w:val="1"/>
          <w:numId w:val="4"/>
        </w:numPr>
        <w:jc w:val="both"/>
        <w:rPr>
          <w:sz w:val="28"/>
          <w:szCs w:val="28"/>
        </w:rPr>
      </w:pPr>
      <w:r w:rsidRPr="006F0095">
        <w:rPr>
          <w:sz w:val="28"/>
          <w:szCs w:val="28"/>
        </w:rPr>
        <w:t xml:space="preserve"> Подразделения добровольной пожарной охраны на территории сельского поселения </w:t>
      </w:r>
      <w:r w:rsidRPr="00E77A85">
        <w:rPr>
          <w:sz w:val="28"/>
          <w:szCs w:val="28"/>
        </w:rPr>
        <w:t>Пискалы</w:t>
      </w:r>
      <w:r w:rsidRPr="006F0095">
        <w:rPr>
          <w:sz w:val="28"/>
          <w:szCs w:val="28"/>
        </w:rPr>
        <w:t xml:space="preserve"> при решении возложенных на них задач взаимодействуют с органами местного самоуправления, Главным управлением МЧС России по Самарской области и заинтересованными организациями.</w:t>
      </w:r>
    </w:p>
    <w:p w:rsidR="00132C22" w:rsidRPr="00190FD5" w:rsidRDefault="00132C22" w:rsidP="00191FEA">
      <w:pPr>
        <w:ind w:left="360"/>
        <w:jc w:val="both"/>
        <w:rPr>
          <w:color w:val="FF0000"/>
          <w:sz w:val="28"/>
          <w:szCs w:val="28"/>
        </w:rPr>
      </w:pPr>
    </w:p>
    <w:p w:rsidR="00132C22" w:rsidRPr="00177B5E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Основные принципы создания и деятельности добровольной пожарной охраны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Создание и деятельность добровольной пожарной охраны осуществляются в соответствии с принципами: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1) равенства перед законом общественных объединений пожарной охраны независимо от их организационно-правовых форм;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2) добровольности, равноправия и законности деятельности добровольной пожарной охраны;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3) свободы в определении внутренней структуры добровольной пожарной охраны, целей, форм и методов деятельности добровольной пожарной охраны;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4) гласности и общедоступности информации о деятельности добровольной пожарной охраны;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5) готовности подразделений добровольной пожарной охраны и добровольных пожарных к участию в профилактике и (или) тушении пожаров, проведении аварийно-спасательных работ и оказанию первой помощи пострадавшим;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6) приоритетности спасения людей и оказания первой помощи пострадавшим при тушении пожаров и проведении аварийно-спасательных работ;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7) обоснованного риска и обеспечения безопасности добровольных пожарных при тушении пожаров и проведении аварийно-спасательных работ.</w:t>
      </w:r>
    </w:p>
    <w:p w:rsidR="00132C22" w:rsidRPr="00177B5E" w:rsidRDefault="00132C22" w:rsidP="00191FEA">
      <w:pPr>
        <w:ind w:left="360"/>
        <w:jc w:val="both"/>
        <w:rPr>
          <w:sz w:val="28"/>
          <w:szCs w:val="28"/>
        </w:rPr>
      </w:pPr>
    </w:p>
    <w:p w:rsidR="00132C22" w:rsidRPr="00177B5E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Общественные объединения пожарной охраны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Под общественным объединением пожарной охраны понимается созданное в соответствии с законодательством Российской Федерации социально ориентированное общественное объединение физических лиц и (или) юридических лиц - общественных объединений, основной уставной целью которого является участие в осуществлении деятельности в области пожарной безопасности и проведении аварийно-спасательных работ.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Право физических лиц на создание общественных объединений пожарной охраны реализуется как непосредственно путем их объединения, так и через юридические лица - общественные объединения.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объединения пожарной охраны создаются в одной из следующих организационно-правовых форм: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1) общественная организация;</w:t>
      </w:r>
    </w:p>
    <w:p w:rsidR="00132C22" w:rsidRPr="00177B5E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2) общественное учреждение.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Учредителями общественного объединения пожарной охраны могут выступать физические лица и (или) юридические лица - общественные объединения.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Членами общественного объединения пожарной охраны могут быть физические лица и юридические лица - общественные объединения,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документами, позволяющими учитывать количество членов объединения. Членам общественного объединения пожарной охраны могут выдаваться удостоверения (членские билеты) установленного образца.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Участниками общественного объединения пожарной охраны могут быть физические лица и юридические лица - общественные объединения, выразившие поддержку целям данного объединения и (или) его</w:t>
      </w:r>
      <w:r>
        <w:rPr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>конкретным акциям и принимающие участие в его деятельности с обязательным оформлением условий своего участия.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Учредители, члены и участники общественного объединения пожарной охраны имеют права и несут обязанности, определенные настоящим Федеральным законом и уставом общественного объединения пожарной охраны или положением об общественном объединении пожарной охраны.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Условия участия добровольного пожарного или юридического лица - общественного объединения в деятельности подразделения добровольной пожарной охраны устанавливаются гражданско-правовым договором на выполнение работ по участию в профилактике и (или) тушении пожаров и проведении аварийно-спасательных работ.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Добровольные пожарные обязаны быть членами или участниками общественных объединений пожарной охраны.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Создаваемые общественные объединения пожарной охраны могут быть зарегистрированы в едином государственном реестре юридических лиц в порядке, предусмотренном законодательством Российской Федерации, и приобрести права юридического лица либо осуществлять свою деятельность без  государственной регистрации и приобретения прав юридического лица.</w:t>
      </w:r>
    </w:p>
    <w:p w:rsidR="00132C22" w:rsidRPr="00177B5E" w:rsidRDefault="00132C22" w:rsidP="00191FEA">
      <w:pPr>
        <w:pStyle w:val="ListParagraph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Порядок создания, реорганизации и (или)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177B5E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Общественная организация пожарной охраны</w:t>
      </w:r>
    </w:p>
    <w:p w:rsidR="00132C22" w:rsidRPr="00177B5E" w:rsidRDefault="00132C22" w:rsidP="00191FEA">
      <w:pPr>
        <w:pStyle w:val="ListParagraph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Общественной организацией пожарной охраны является основанное на членстве общественное объединение пожарной охраны, созданное физическими лицами и (или) юридическими лицами - общественными объединениями для осуществления совместной деятельности, защиты общих интересов и достижения уставных целей.</w:t>
      </w:r>
    </w:p>
    <w:p w:rsidR="00132C22" w:rsidRPr="00177B5E" w:rsidRDefault="00132C22" w:rsidP="00191FEA">
      <w:pPr>
        <w:pStyle w:val="ListParagraph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для достижения уставных целей организуют и обеспечивают создание подразделений добровольной пожарной охраны, подготовку добровольных пожарных и материальное стимулирование участия добровольных пожарных в обеспечении пожарной безопасности.</w:t>
      </w:r>
    </w:p>
    <w:p w:rsidR="00132C22" w:rsidRPr="00177B5E" w:rsidRDefault="00132C22" w:rsidP="00191FEA">
      <w:pPr>
        <w:pStyle w:val="ListParagraph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представляют и защищают законные права и интересы добровольных пожарных и иных членов общественных организаций пожарной охраны в отношениях с органами государственной власти, органами местного самоуправления и организациями. Руководящие органы общественных организаций пожарной охраны формируются и осуществляют свою деятельность в соответствии с законодательством Российской Федерации и уставом соответствующей общественной организации пожарной охраны.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177B5E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Общественное учреждение пожарной охраны</w:t>
      </w:r>
    </w:p>
    <w:p w:rsidR="00132C22" w:rsidRPr="00177B5E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Общественным учреждением пожарной охраны является не имеющее членства общественное объединение пожарной охраны, созданное в целях</w:t>
      </w:r>
      <w:r>
        <w:rPr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 xml:space="preserve">участия в профилактике и (или) тушении пожаров и проведении аварийно-спасательных работ на территории </w:t>
      </w:r>
      <w:r>
        <w:rPr>
          <w:sz w:val="28"/>
          <w:szCs w:val="28"/>
          <w:lang w:eastAsia="ru-RU"/>
        </w:rPr>
        <w:t>муниципального образования.</w:t>
      </w:r>
    </w:p>
    <w:p w:rsidR="00132C22" w:rsidRPr="00A704E2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t xml:space="preserve"> 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территории </w:t>
      </w:r>
      <w:r>
        <w:rPr>
          <w:sz w:val="28"/>
          <w:szCs w:val="28"/>
          <w:lang w:eastAsia="ru-RU"/>
        </w:rPr>
        <w:t>муниципального образования</w:t>
      </w:r>
      <w:r w:rsidRPr="00A704E2">
        <w:rPr>
          <w:sz w:val="28"/>
          <w:szCs w:val="28"/>
          <w:lang w:eastAsia="ru-RU"/>
        </w:rPr>
        <w:t>, или в организациях (объектовые добровольные пожарные команды или объектовые добровольные пожарные дружины).</w:t>
      </w:r>
    </w:p>
    <w:p w:rsidR="00132C22" w:rsidRPr="006F2B5D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t xml:space="preserve"> 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</w:t>
      </w:r>
      <w:r>
        <w:rPr>
          <w:sz w:val="28"/>
          <w:szCs w:val="28"/>
          <w:lang w:eastAsia="ru-RU"/>
        </w:rPr>
        <w:t xml:space="preserve"> или пребывающие</w:t>
      </w:r>
      <w:r w:rsidRPr="00A704E2">
        <w:rPr>
          <w:sz w:val="28"/>
          <w:szCs w:val="28"/>
          <w:lang w:eastAsia="ru-RU"/>
        </w:rPr>
        <w:t xml:space="preserve"> в районе обслуживания данной добровольной</w:t>
      </w:r>
      <w:r>
        <w:rPr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пожарной команды или добровольной пожарной дружины.</w:t>
      </w:r>
    </w:p>
    <w:p w:rsidR="00132C22" w:rsidRPr="006F2B5D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На должности руководителя территориальной добровольной пож</w:t>
      </w:r>
      <w:r>
        <w:rPr>
          <w:sz w:val="28"/>
          <w:szCs w:val="28"/>
          <w:lang w:eastAsia="ru-RU"/>
        </w:rPr>
        <w:t>арной команды или территориальной добровольной пожарной дружины,</w:t>
      </w:r>
      <w:r w:rsidRPr="006F2B5D">
        <w:rPr>
          <w:sz w:val="28"/>
          <w:szCs w:val="28"/>
          <w:lang w:eastAsia="ru-RU"/>
        </w:rPr>
        <w:t xml:space="preserve"> бухгалтера и водител</w:t>
      </w:r>
      <w:r>
        <w:rPr>
          <w:sz w:val="28"/>
          <w:szCs w:val="28"/>
          <w:lang w:eastAsia="ru-RU"/>
        </w:rPr>
        <w:t>я транспортных средств назначаются с их  согласия  участники или члены общественного объединения пожарной охраны или работники на основании трудового договора в порядке, установленном  трудовым законодательством Российской Федерации.</w:t>
      </w:r>
      <w:r w:rsidRPr="006F2B5D">
        <w:rPr>
          <w:sz w:val="28"/>
          <w:szCs w:val="28"/>
          <w:lang w:eastAsia="ru-RU"/>
        </w:rPr>
        <w:t xml:space="preserve"> </w:t>
      </w:r>
    </w:p>
    <w:p w:rsidR="00132C22" w:rsidRPr="006F2B5D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деятельностью и имуществом территориальной добровольной пожарной команды или территориальной добровольной пожарной дружины осуществляется ее руководителем, который назначается на должность и освобождается от должности решением ее учредителя (учредителей).</w:t>
      </w:r>
    </w:p>
    <w:p w:rsidR="00132C22" w:rsidRPr="006F2B5D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Объектовые добровольные пожарные команды и объектовые добровольные пожарные дружины могут создаваться по месту работы или учебы физических лиц.</w:t>
      </w:r>
    </w:p>
    <w:p w:rsidR="00132C22" w:rsidRPr="006F2B5D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Учредителями объектовой добровольной пожарной команды или объектовой добровольной пожарной дружины могут выступать физические лица из числа работников организации</w:t>
      </w:r>
      <w:r>
        <w:rPr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с согласия соб</w:t>
      </w:r>
      <w:r>
        <w:rPr>
          <w:sz w:val="28"/>
          <w:szCs w:val="28"/>
          <w:lang w:eastAsia="ru-RU"/>
        </w:rPr>
        <w:t>ственника имущества организации или руководителя организации.</w:t>
      </w:r>
    </w:p>
    <w:p w:rsidR="00132C22" w:rsidRPr="006F2B5D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Участниками объектовой добровольной пожарной команды или объектовой добровольной пожарной дружины могут быть добровольные пожарные из числа работников организации.</w:t>
      </w:r>
    </w:p>
    <w:p w:rsidR="00132C22" w:rsidRPr="006F2B5D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объектовой добровольной пожарной командой или объектовой добровольной пожарной дружиной и ее имуществом осуществляется руководителем объектовой добровольной пожарной команды или объектовой добровольной пожарной дружины, который назначается на должность и освобождается от должности решением ее учредителя (учредителей).</w:t>
      </w:r>
    </w:p>
    <w:p w:rsidR="00132C22" w:rsidRPr="006F2B5D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Руководитель добровольной пожарной команды или добровольной пожарной дружины имеет право совещательного голоса при учредителе (учредителях).</w:t>
      </w:r>
    </w:p>
    <w:p w:rsidR="00132C22" w:rsidRPr="006F2B5D" w:rsidRDefault="00132C22" w:rsidP="00191FEA">
      <w:pPr>
        <w:pStyle w:val="ListParagraph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Деятельность добровольной пожарной команды и добровольной пожарной дружины, их структура, права и обязанности их работников и</w:t>
      </w:r>
      <w:r>
        <w:rPr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добровольных пожарных определяются Федеральным законом, уставом добровольной пожарной команды или добровольной пожарной дружины (в случае их регистрации в качестве юрид</w:t>
      </w:r>
      <w:r>
        <w:rPr>
          <w:sz w:val="28"/>
          <w:szCs w:val="28"/>
          <w:lang w:eastAsia="ru-RU"/>
        </w:rPr>
        <w:t>ического лица) или положением о</w:t>
      </w:r>
      <w:r w:rsidRPr="006F2B5D">
        <w:rPr>
          <w:sz w:val="28"/>
          <w:szCs w:val="28"/>
          <w:lang w:eastAsia="ru-RU"/>
        </w:rPr>
        <w:t xml:space="preserve"> добровольной пожарной команде или добровольной пожарной дружине (в случае, если регистрация их в качестве юридического лица не осуществлялась).</w:t>
      </w:r>
    </w:p>
    <w:p w:rsidR="00132C22" w:rsidRPr="006F2B5D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32C22" w:rsidRPr="006F2B5D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Задачи добровольной пожарной охраны</w:t>
      </w:r>
    </w:p>
    <w:p w:rsidR="00132C22" w:rsidRPr="006F2B5D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Основными задачами добровольной пожарной охраны в области пожарной безопасности являются:</w:t>
      </w:r>
    </w:p>
    <w:p w:rsidR="00132C22" w:rsidRPr="006F2B5D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1) осуществление профилактики пожаров;</w:t>
      </w:r>
    </w:p>
    <w:p w:rsidR="00132C22" w:rsidRPr="006F2B5D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2) спасение людей и имущества при пожарах, проведении аварийно-спасательных работ и оказание первой помощи пострадавшим;</w:t>
      </w:r>
    </w:p>
    <w:p w:rsidR="00132C22" w:rsidRPr="006F2B5D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3) участие в тушении пожаров и проведении аварийно-спасательных работ.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6F2B5D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Личный состав добровольной пожарной охраны</w:t>
      </w:r>
    </w:p>
    <w:p w:rsidR="00132C22" w:rsidRPr="006F2B5D" w:rsidRDefault="00132C22" w:rsidP="00191FEA">
      <w:pPr>
        <w:pStyle w:val="ListParagraph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Личный состав добровольной пожарной охраны включает в себя работников добровольной пожарной охраны, состоящих на должностях, предусмотренных штатным расписанием, и добровольных пожарных.</w:t>
      </w:r>
    </w:p>
    <w:p w:rsidR="00132C22" w:rsidRDefault="00132C22" w:rsidP="00191FEA">
      <w:pPr>
        <w:pStyle w:val="ListParagraph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Добровольными пожарными могут 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и (или) тушении пожаров и проведении аварийно-спасательных работ. </w:t>
      </w:r>
    </w:p>
    <w:p w:rsidR="00132C22" w:rsidRPr="00C918F5" w:rsidRDefault="00132C22" w:rsidP="00191FEA">
      <w:pPr>
        <w:pStyle w:val="ListParagraph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C918F5">
        <w:rPr>
          <w:sz w:val="28"/>
          <w:szCs w:val="28"/>
          <w:lang w:eastAsia="ru-RU"/>
        </w:rPr>
        <w:t>Основанием для исключения гражданина из числа добровольных пожарных является:</w:t>
      </w:r>
    </w:p>
    <w:p w:rsidR="00132C22" w:rsidRPr="00C918F5" w:rsidRDefault="00132C22" w:rsidP="00191FEA">
      <w:pPr>
        <w:pStyle w:val="ListParagraph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личное заявление;</w:t>
      </w:r>
    </w:p>
    <w:p w:rsidR="00132C22" w:rsidRPr="00C918F5" w:rsidRDefault="00132C22" w:rsidP="00191FEA">
      <w:pPr>
        <w:pStyle w:val="ListParagraph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несоответствие квалификационным требованиям, установленным для добровольных пожарных;</w:t>
      </w:r>
    </w:p>
    <w:p w:rsidR="00132C22" w:rsidRPr="00C918F5" w:rsidRDefault="00132C22" w:rsidP="00191FEA">
      <w:pPr>
        <w:pStyle w:val="ListParagraph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состояние здоровья, не позволяющее работать в пожарной охране;</w:t>
      </w:r>
    </w:p>
    <w:p w:rsidR="00132C22" w:rsidRPr="00C918F5" w:rsidRDefault="00132C22" w:rsidP="00191FEA">
      <w:pPr>
        <w:pStyle w:val="ListParagraph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систематическое невыполнение установленных требований, а также самоустранение от участия в деятельности подразделения пожарной охраны;</w:t>
      </w:r>
    </w:p>
    <w:p w:rsidR="00132C22" w:rsidRPr="00C918F5" w:rsidRDefault="00132C22" w:rsidP="00191FEA">
      <w:pPr>
        <w:pStyle w:val="ListParagraph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совершение действий, не совместимых с пребыванием в добровольной пожарной охране.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C918F5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Финансовое и материально-техническое обеспечение деятельности добровольной пожарной охраны</w:t>
      </w:r>
    </w:p>
    <w:p w:rsidR="00132C22" w:rsidRPr="00C918F5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18F5">
        <w:rPr>
          <w:sz w:val="28"/>
          <w:szCs w:val="28"/>
        </w:rPr>
        <w:t>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учредителя (учредителей), средств поддержки, оказываемой органами государственной власти и органами местного самоуправления общественным объединениям пожарной охраны, и иных средств, не запрещенных законодательством Российской Федерации.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C918F5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Имущество добровольной пожарной охраны</w:t>
      </w:r>
    </w:p>
    <w:p w:rsidR="00132C22" w:rsidRPr="00C918F5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Имущество, используемое добровольной пожарной охраной, формируется посредством передачи имущества учредителя (учредителей) во владение, в аренду и (или) в безвозмездное пользование на долгосрочной основе добровольной пожарной команде или добровольной пожарной дружине, взносов и пожертвований, поступлений от мероприятий, проводимых в соответствии с уставом добровольной пожарной команды или добровольной пожарной дружины, за счет средств поддержки, оказываемой органами государственной власти и органами местного самоуправления общественным объединениям пожарной охраны в соответствии с законодательством Российской Федерации, законодательством субъектов Российской Федерации, муниципальными правовыми актами, и иных не запрещенных законодательством Российской Федерации поступлений (в том числе средств страховых организаций, осуществляющих страхование имущества и (или) гражданской ответственности на случай пожара).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Органы местного самоуправления сельского поселения 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 xml:space="preserve"> вправе в порядке оказания поддержки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 уставных целей общественных объединений пожарной охраны. Имущество, полученное общественными объединениями пожарной охраны за счет средств поддержки, оказанной органами местного самоуправления, подлежит отдельному учету.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Муниципальные имущественные преференции предоставляются общественным объединениям пожарной охраны в порядке, определенном законодательством Российской Федерации, на основании правовых актов сельского поселения 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 xml:space="preserve"> с предварительного согласия в письменной форме антимонопольного органа.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Письменное обращение об оказании имущественной поддержки в виде предоставления во владение и (или) пользование на долгосрочной основе зданий, сооружений, служебных помещений, автотранспортных средств,</w:t>
      </w:r>
      <w:r>
        <w:rPr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 xml:space="preserve">оргтехники и иного имущества направляется в Администрацию сельского поселения 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>. К обращению прилагаются следующие документы:</w:t>
      </w:r>
    </w:p>
    <w:p w:rsidR="00132C22" w:rsidRPr="00DF4B2D" w:rsidRDefault="00132C22" w:rsidP="00191FE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заверенные копии учредительных документов;</w:t>
      </w:r>
    </w:p>
    <w:p w:rsidR="00132C22" w:rsidRPr="00DF4B2D" w:rsidRDefault="00132C22" w:rsidP="00191FE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заверенная копия свидетельства о государственной регистрации юридического лица;</w:t>
      </w:r>
    </w:p>
    <w:p w:rsidR="00132C22" w:rsidRPr="00DF4B2D" w:rsidRDefault="00132C22" w:rsidP="00191FE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свидетельства о постановке на налоговый учет;</w:t>
      </w:r>
    </w:p>
    <w:p w:rsidR="00132C22" w:rsidRPr="00DF4B2D" w:rsidRDefault="00132C22" w:rsidP="00191FE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информационного письма о кодах из органов госстатистики;</w:t>
      </w:r>
    </w:p>
    <w:p w:rsidR="00132C22" w:rsidRPr="00DF4B2D" w:rsidRDefault="00132C22" w:rsidP="00191FE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выписки из Единого государственного реестра юридических лиц с указанием сведений о видах деятельности, полученной не ранее чем за шесть месяцев до даты обращения;</w:t>
      </w:r>
    </w:p>
    <w:p w:rsidR="00132C22" w:rsidRPr="00DF4B2D" w:rsidRDefault="00132C22" w:rsidP="00191FE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документ, подтверждающий полномочия (назначение) руководителя организации - заявителя либо уполномоченного представителя;</w:t>
      </w:r>
    </w:p>
    <w:p w:rsidR="00132C22" w:rsidRPr="00DF4B2D" w:rsidRDefault="00132C22" w:rsidP="00191FE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документы, необходимые для предоставления муниципальных преференций, предусмотренные </w:t>
      </w:r>
      <w:hyperlink r:id="rId8" w:history="1">
        <w:r w:rsidRPr="00DF4B2D">
          <w:rPr>
            <w:sz w:val="28"/>
            <w:szCs w:val="28"/>
            <w:lang w:eastAsia="ru-RU"/>
          </w:rPr>
          <w:t>статьей 20</w:t>
        </w:r>
      </w:hyperlink>
      <w:r w:rsidRPr="00DF4B2D">
        <w:rPr>
          <w:sz w:val="28"/>
          <w:szCs w:val="28"/>
          <w:lang w:eastAsia="ru-RU"/>
        </w:rPr>
        <w:t xml:space="preserve"> Федерального закона от 26.07.2006 N 135-ФЗ "О защите конкуренции".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Администрация сельского поселения 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 xml:space="preserve"> рассматривает обращение и представленные документы в течение месяца со дня их поступления и по итогам рассмотрения принимает решение в форме правового акта о предоставлении муниципальной имущественной преференции или об отказе в предоставлении муниципальной имущественной преференции.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Основаниями для отказа в предоставлении муниципальной имущественной преференции являются:</w:t>
      </w:r>
    </w:p>
    <w:p w:rsidR="00132C22" w:rsidRPr="00DF4B2D" w:rsidRDefault="00132C22" w:rsidP="00191FEA">
      <w:pPr>
        <w:pStyle w:val="ListParagraph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несоответствие заявителя категории социально ориентированной некоммерческой организации, установленной Федеральным </w:t>
      </w:r>
      <w:hyperlink r:id="rId9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12.01.1996 N 7-ФЗ "О некоммерческих организациях";</w:t>
      </w:r>
    </w:p>
    <w:p w:rsidR="00132C22" w:rsidRPr="00DF4B2D" w:rsidRDefault="00132C22" w:rsidP="00191FEA">
      <w:pPr>
        <w:pStyle w:val="ListParagraph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непредставление документов, перечисленных в </w:t>
      </w:r>
      <w:hyperlink r:id="rId10" w:history="1">
        <w:r w:rsidRPr="00DF4B2D">
          <w:rPr>
            <w:sz w:val="28"/>
            <w:szCs w:val="28"/>
            <w:lang w:eastAsia="ru-RU"/>
          </w:rPr>
          <w:t xml:space="preserve">пункте </w:t>
        </w:r>
        <w:r>
          <w:rPr>
            <w:sz w:val="28"/>
            <w:szCs w:val="28"/>
            <w:lang w:eastAsia="ru-RU"/>
          </w:rPr>
          <w:t>9</w:t>
        </w:r>
        <w:r w:rsidRPr="00DF4B2D">
          <w:rPr>
            <w:sz w:val="28"/>
            <w:szCs w:val="28"/>
            <w:lang w:eastAsia="ru-RU"/>
          </w:rPr>
          <w:t>.4</w:t>
        </w:r>
      </w:hyperlink>
      <w:r w:rsidRPr="00DF4B2D">
        <w:rPr>
          <w:sz w:val="28"/>
          <w:szCs w:val="28"/>
          <w:lang w:eastAsia="ru-RU"/>
        </w:rPr>
        <w:t xml:space="preserve"> настоящего раздела;</w:t>
      </w:r>
    </w:p>
    <w:p w:rsidR="00132C22" w:rsidRPr="00DF4B2D" w:rsidRDefault="00132C22" w:rsidP="00191FEA">
      <w:pPr>
        <w:pStyle w:val="ListParagraph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несоответствие заявленной цели использования имущества его назначению;</w:t>
      </w:r>
    </w:p>
    <w:p w:rsidR="00132C22" w:rsidRPr="00DF4B2D" w:rsidRDefault="00132C22" w:rsidP="00191FEA">
      <w:pPr>
        <w:pStyle w:val="ListParagraph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наличие обременения правами третьих лиц испрашиваемого в аренду или в безвозмездное пользование имущества.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Копия мотивированного решения об отказе в оказании имущественной поддержки направляется Администрацией с.п.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 xml:space="preserve"> заявителю в течение трех дней с момента принятия решения об отказе в предоставлении муниципальной имущественной преференции.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После принятия решения в форме правового акта о предоставлении муниципальной имущественной преференции Администрация с.п.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 xml:space="preserve"> в течение трех дней с момента принятия решения:</w:t>
      </w:r>
    </w:p>
    <w:p w:rsidR="00132C22" w:rsidRPr="00DF4B2D" w:rsidRDefault="00132C22" w:rsidP="00191FEA">
      <w:pPr>
        <w:pStyle w:val="ListParagraph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готовит заявление в федеральный антимонопольный орган о даче согласия на предоставление преференции по определенной федеральным антимонопольным органом форме;</w:t>
      </w:r>
    </w:p>
    <w:p w:rsidR="00132C22" w:rsidRPr="00DF4B2D" w:rsidRDefault="00132C22" w:rsidP="00191FEA">
      <w:pPr>
        <w:pStyle w:val="ListParagraph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формирует приложения к заявлению о даче согласия на предоставление преференции;</w:t>
      </w:r>
    </w:p>
    <w:p w:rsidR="00132C22" w:rsidRPr="00DF4B2D" w:rsidRDefault="00132C22" w:rsidP="00191FEA">
      <w:pPr>
        <w:pStyle w:val="ListParagraph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подает заявление в федеральный антимонопольный орган в соответствии с Федеральным </w:t>
      </w:r>
      <w:hyperlink r:id="rId11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26.07.2006 N 135-ФЗ "О защите конкуренции".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После получения решения федерального антимонопольного органа Администрация с.п.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>в течение трех дней уведомляет заявителя о принятом федеральным антимонопольным органом решении.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Администрация с.п.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 xml:space="preserve"> в месячный срок после получения решения антимонопольного органа о даче согласия на предоставление муниципальной имущественной преференции либо о даче согласия на предоставление муниципальной имущественной преференции и введении ограничения в отношении муниципальной преференции заключает договор аренды или безвозмездного пользования имуществом в порядке, установленном действующим законодательством и муниципальными правовыми актами сельского поселения 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>, с учетом решения, принятого федеральным антимонопольным органом.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условия предоставления в аренду или в безвозмездное пользование имущества сельского поселения 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 xml:space="preserve"> общественным объединениям пожарной охраны устанавливаются соответствующим договором.</w:t>
      </w:r>
    </w:p>
    <w:p w:rsidR="00132C22" w:rsidRPr="00DF4B2D" w:rsidRDefault="00132C22" w:rsidP="00191FEA">
      <w:pPr>
        <w:pStyle w:val="ListParagraph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Имущество и средства, находящиеся в собственности (во владении, в пользовании, распоряжении) добровольной пожарной охраны, должны использоваться для достижения уставных целей общественных объединений пожарной охраны. В случае ликвидации общественного объединения пожарной охраны имущество, полученное и (или) приобретенное за счет средств поддержки, оказываемой органами государственной власти и органами местного самоуправления общественным объединениям пожарной охраны, передается на баланс соответствующего </w:t>
      </w:r>
      <w:r>
        <w:rPr>
          <w:sz w:val="28"/>
          <w:szCs w:val="28"/>
          <w:lang w:eastAsia="ru-RU"/>
        </w:rPr>
        <w:t>органа государственной власти или органа местного самоуправления</w:t>
      </w:r>
      <w:r w:rsidRPr="00DF4B2D">
        <w:rPr>
          <w:sz w:val="28"/>
          <w:szCs w:val="28"/>
          <w:lang w:eastAsia="ru-RU"/>
        </w:rPr>
        <w:t xml:space="preserve"> по согласованию с федеральным органом исполнительной власти, уполномоченным на решение задач в области пожарной безопасности.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DF4B2D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Регистрация добровольных пожарных</w:t>
      </w:r>
    </w:p>
    <w:p w:rsidR="00132C22" w:rsidRPr="00DF4B2D" w:rsidRDefault="00132C22" w:rsidP="00191FEA">
      <w:pPr>
        <w:pStyle w:val="ListParagraph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пожарных.</w:t>
      </w:r>
    </w:p>
    <w:p w:rsidR="00132C22" w:rsidRPr="00DF4B2D" w:rsidRDefault="00132C22" w:rsidP="00191FEA">
      <w:pPr>
        <w:pStyle w:val="ListParagraph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Федеральный орган исполнительной власти, уполномоченный на решение задач в области пожарной безопасности, определяет </w:t>
      </w:r>
      <w:hyperlink r:id="rId12" w:history="1">
        <w:r w:rsidRPr="00DF4B2D">
          <w:rPr>
            <w:sz w:val="28"/>
            <w:szCs w:val="28"/>
            <w:lang w:eastAsia="ru-RU"/>
          </w:rPr>
          <w:t>порядок</w:t>
        </w:r>
      </w:hyperlink>
      <w:r w:rsidRPr="00DF4B2D">
        <w:rPr>
          <w:sz w:val="28"/>
          <w:szCs w:val="28"/>
          <w:lang w:eastAsia="ru-RU"/>
        </w:rPr>
        <w:t xml:space="preserve"> формирования и ведения реестра общественных объединений пожарной охраны и сводного реестра добровольных пожарных.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DF4B2D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Права работников добровольной пожарной охраны и добровольных пожарных</w:t>
      </w:r>
    </w:p>
    <w:p w:rsidR="00132C22" w:rsidRPr="00DF4B2D" w:rsidRDefault="00132C22" w:rsidP="00191FEA">
      <w:pPr>
        <w:pStyle w:val="ListParagraph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пожарные,</w:t>
      </w:r>
      <w:r>
        <w:rPr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>осуществляющие деятельность в составе добровольной пожарной команды или добровольной пожарной дружины, имеют право на:</w:t>
      </w:r>
    </w:p>
    <w:p w:rsidR="00132C22" w:rsidRPr="00DF4B2D" w:rsidRDefault="00132C22" w:rsidP="00191FEA">
      <w:pPr>
        <w:pStyle w:val="ListParagraph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защиту жизни и здоровья при исполнении ими обязанностей, связанных с осуществлением ими деятельности в добровольной пожарной команде или добровольной пожарной дружине;</w:t>
      </w:r>
    </w:p>
    <w:p w:rsidR="00132C22" w:rsidRPr="00DF4B2D" w:rsidRDefault="00132C22" w:rsidP="00191FEA">
      <w:pPr>
        <w:pStyle w:val="ListParagraph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возмещение вреда жизни и здоровью, причиненного при исполнении ими обязанностей, связанных с осуществлением ими деятельности в добровольной пожарной команде или добровольной пожарной дружине, в порядке, установленном законодательством Российской Федерации;</w:t>
      </w:r>
    </w:p>
    <w:p w:rsidR="00132C22" w:rsidRPr="00DF4B2D" w:rsidRDefault="00132C22" w:rsidP="00191FEA">
      <w:pPr>
        <w:pStyle w:val="ListParagraph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участие самостоятельно или в составе добровольной пожарной команды или добровольной пожарной дружины на законных основаниях в профилактике и (или) тушении пожаров, проведении аварийно-спасательных работ и оказание первой помощи пострадавшим;</w:t>
      </w:r>
    </w:p>
    <w:p w:rsidR="00132C22" w:rsidRPr="00DF4B2D" w:rsidRDefault="00132C22" w:rsidP="00191FEA">
      <w:pPr>
        <w:pStyle w:val="ListParagraph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информирование о выявленных нарушениях требований пожарной безопасности органов местного самоуправления и (или) организаций, соответствующих территориальных подразделений Государственной противопожарной службы;</w:t>
      </w:r>
    </w:p>
    <w:p w:rsidR="00132C22" w:rsidRPr="00DF4B2D" w:rsidRDefault="00132C22" w:rsidP="00191FEA">
      <w:pPr>
        <w:pStyle w:val="ListParagraph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внесение в органы местного самоуправления и организации предложений по повышению уровня пожарной безопасности на территориях сельского  поселения </w:t>
      </w:r>
      <w:r w:rsidRPr="00E77A85">
        <w:rPr>
          <w:sz w:val="28"/>
          <w:szCs w:val="28"/>
        </w:rPr>
        <w:t>Пискалы</w:t>
      </w:r>
      <w:r w:rsidRPr="00DF4B2D">
        <w:rPr>
          <w:sz w:val="28"/>
          <w:szCs w:val="28"/>
          <w:lang w:eastAsia="ru-RU"/>
        </w:rPr>
        <w:t>;</w:t>
      </w:r>
    </w:p>
    <w:p w:rsidR="00132C22" w:rsidRPr="00DF4B2D" w:rsidRDefault="00132C22" w:rsidP="00191FEA">
      <w:pPr>
        <w:pStyle w:val="ListParagraph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осуществление при тушении пожаров и проведении аварийно-спасательных работ необходимых действий по обеспечению безопасности людей и спасению имущества в соответствии с законодательством Российской Федерации.</w:t>
      </w:r>
    </w:p>
    <w:p w:rsidR="00132C22" w:rsidRPr="00DF4B2D" w:rsidRDefault="00132C22" w:rsidP="00191FEA">
      <w:pPr>
        <w:pStyle w:val="ListParagraph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Работники добровольной пожарной охраны и добровольные пожарные, принимающие непосредственное участие в тушении пожаров, обеспечиваются средствами индивидуальной защиты пожарных и снаряжением пожарных, необходимыми для тушения пожаров, в </w:t>
      </w:r>
      <w:hyperlink r:id="rId13" w:history="1">
        <w:r w:rsidRPr="00DF4B2D">
          <w:rPr>
            <w:sz w:val="28"/>
            <w:szCs w:val="28"/>
            <w:lang w:eastAsia="ru-RU"/>
          </w:rPr>
          <w:t>порядке</w:t>
        </w:r>
      </w:hyperlink>
      <w:r w:rsidRPr="00DF4B2D">
        <w:rPr>
          <w:sz w:val="28"/>
          <w:szCs w:val="28"/>
          <w:lang w:eastAsia="ru-RU"/>
        </w:rPr>
        <w:t>, установленном федеральным органом исполнительной власти, уполномоченным на решение задач в области пожарной безопасности.</w:t>
      </w:r>
    </w:p>
    <w:p w:rsidR="00132C22" w:rsidRPr="00DF4B2D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32C22" w:rsidRPr="00DF4B2D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Обязанности работников добровольной пожарной охраны и добровольных пожарных</w:t>
      </w:r>
    </w:p>
    <w:p w:rsidR="00132C22" w:rsidRPr="00DF4B2D" w:rsidRDefault="00132C22" w:rsidP="00191FEA">
      <w:pPr>
        <w:pStyle w:val="ListParagraph"/>
        <w:numPr>
          <w:ilvl w:val="1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На работников добровольной пожарной охраны и добровольных пожарных, осуществляющих деятельность в составе добровольной пожарной команды или добровольной пожарной дружины возлагаются следующие обязанности:</w:t>
      </w:r>
    </w:p>
    <w:p w:rsidR="00132C22" w:rsidRPr="00DF4B2D" w:rsidRDefault="00132C22" w:rsidP="00191FEA">
      <w:pPr>
        <w:pStyle w:val="ListParagraph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обладать необходимыми пожарно-техническими знаниями в объеме, предусмотренном программой первоначальной и последующей профессиональной подготовки добровольных пожарных;</w:t>
      </w:r>
    </w:p>
    <w:p w:rsidR="00132C22" w:rsidRDefault="00132C22" w:rsidP="00191FEA">
      <w:pPr>
        <w:pStyle w:val="ListParagraph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 время несения службы (дежурства) в соответствии с графиком дежурства</w:t>
      </w:r>
      <w:r>
        <w:rPr>
          <w:sz w:val="28"/>
          <w:szCs w:val="28"/>
          <w:lang w:eastAsia="ru-RU"/>
        </w:rPr>
        <w:t xml:space="preserve"> добровольных пожарных, принимающих участие в профилактике пожаров и (или) участие в тушении пожаров и проведении аварийно-спасательных работ, прибывать к месту вызова </w:t>
      </w:r>
      <w:r w:rsidRPr="00DF4B2D">
        <w:rPr>
          <w:sz w:val="28"/>
          <w:szCs w:val="28"/>
          <w:lang w:eastAsia="ru-RU"/>
        </w:rPr>
        <w:t xml:space="preserve"> при получении сообщения о пожаре или о чрезвычайной ситуации, </w:t>
      </w:r>
      <w:r>
        <w:rPr>
          <w:sz w:val="28"/>
          <w:szCs w:val="28"/>
          <w:lang w:eastAsia="ru-RU"/>
        </w:rPr>
        <w:t xml:space="preserve"> принимать участие в профилактике пожаров и (или) участие в тушении пожара и поведении аварийно-спасательных работ и оказывать первую помощь пострадавшим.</w:t>
      </w:r>
      <w:r w:rsidRPr="00DF4B2D">
        <w:rPr>
          <w:sz w:val="28"/>
          <w:szCs w:val="28"/>
          <w:lang w:eastAsia="ru-RU"/>
        </w:rPr>
        <w:t xml:space="preserve"> </w:t>
      </w:r>
    </w:p>
    <w:p w:rsidR="00132C22" w:rsidRPr="00DF4B2D" w:rsidRDefault="00132C22" w:rsidP="00191FEA">
      <w:pPr>
        <w:pStyle w:val="ListParagraph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>нести службу (дежурство) в соответствии с графиком дежурства,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добровольной пожарной команды или добровольной пожарной дружины;</w:t>
      </w:r>
    </w:p>
    <w:p w:rsidR="00132C22" w:rsidRPr="00DF4B2D" w:rsidRDefault="00132C22" w:rsidP="00191FEA">
      <w:pPr>
        <w:pStyle w:val="ListParagraph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соблюдать установленный порядок несения службы (дежурства) в расположении добровольной пожарной команды или добровольной пожарной дружины, дисциплину и правила охраны труда в пожарной охране;</w:t>
      </w:r>
    </w:p>
    <w:p w:rsidR="00132C22" w:rsidRPr="00DF4B2D" w:rsidRDefault="00132C22" w:rsidP="00191FEA">
      <w:pPr>
        <w:pStyle w:val="ListParagraph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</w:p>
    <w:p w:rsidR="00132C22" w:rsidRPr="00DF4B2D" w:rsidRDefault="00132C22" w:rsidP="00191FEA">
      <w:pPr>
        <w:pStyle w:val="ListParagraph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выполнять законные распоряжения руководителя добровольной пожарной команды или добровольной пожарной дружины и руководителя тушения пожара.</w:t>
      </w:r>
    </w:p>
    <w:p w:rsidR="00132C22" w:rsidRPr="008B2A01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32C22" w:rsidRPr="008B2A01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Страхование добровольных пожарных</w:t>
      </w:r>
    </w:p>
    <w:p w:rsidR="00132C22" w:rsidRDefault="00132C22" w:rsidP="00191FEA">
      <w:pPr>
        <w:pStyle w:val="ListParagraph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Органы местного самоуправления сельского поселения </w:t>
      </w:r>
      <w:r w:rsidRPr="00E77A85">
        <w:rPr>
          <w:sz w:val="28"/>
          <w:szCs w:val="28"/>
        </w:rPr>
        <w:t>Пискалы</w:t>
      </w:r>
      <w:r w:rsidRPr="008B2A01">
        <w:rPr>
          <w:sz w:val="28"/>
          <w:szCs w:val="28"/>
          <w:lang w:eastAsia="ru-RU"/>
        </w:rPr>
        <w:t xml:space="preserve">, привлекающие работников добровольной пожарной охраны и добровольных пожарных к участию в тушении пожаров, проведении аварийно-спасательных работ, спасению людей и имущества при пожарах и оказанию первой помощи пострадавшим, </w:t>
      </w:r>
      <w:r w:rsidRPr="005931BE">
        <w:rPr>
          <w:sz w:val="28"/>
          <w:szCs w:val="28"/>
          <w:lang w:eastAsia="ru-RU"/>
        </w:rPr>
        <w:t>могут в порядке оказания поддержки</w:t>
      </w:r>
      <w:r w:rsidRPr="008B2A01">
        <w:rPr>
          <w:sz w:val="28"/>
          <w:szCs w:val="28"/>
          <w:lang w:eastAsia="ru-RU"/>
        </w:rPr>
        <w:t xml:space="preserve"> за счет бюджетных ассигнований, предусмотренных в соответствующем бюджете на содержание указанных органов, осуществля</w:t>
      </w:r>
      <w:r>
        <w:rPr>
          <w:sz w:val="28"/>
          <w:szCs w:val="28"/>
          <w:lang w:eastAsia="ru-RU"/>
        </w:rPr>
        <w:t>ть</w:t>
      </w:r>
      <w:r w:rsidRPr="008B2A01">
        <w:rPr>
          <w:sz w:val="28"/>
          <w:szCs w:val="28"/>
          <w:lang w:eastAsia="ru-RU"/>
        </w:rPr>
        <w:t xml:space="preserve"> личное страхование добровольных пожарных территориальных подразделений добровольной пожарной охраны на период исполнения ими обязанностей добровольного пожарного.</w:t>
      </w:r>
    </w:p>
    <w:p w:rsidR="00132C22" w:rsidRPr="008B2A01" w:rsidRDefault="00132C22" w:rsidP="00191FEA">
      <w:pPr>
        <w:pStyle w:val="ListParagraph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Органы местного самоуправления сельского поселения </w:t>
      </w:r>
      <w:r w:rsidRPr="00E77A85">
        <w:rPr>
          <w:sz w:val="28"/>
          <w:szCs w:val="28"/>
        </w:rPr>
        <w:t>Пискалы</w:t>
      </w:r>
      <w:r w:rsidRPr="008B2A01">
        <w:rPr>
          <w:sz w:val="28"/>
          <w:szCs w:val="28"/>
          <w:lang w:eastAsia="ru-RU"/>
        </w:rPr>
        <w:t xml:space="preserve">,  </w:t>
      </w:r>
      <w:r>
        <w:rPr>
          <w:sz w:val="28"/>
          <w:szCs w:val="28"/>
          <w:lang w:eastAsia="ru-RU"/>
        </w:rPr>
        <w:t>в целях</w:t>
      </w:r>
      <w:r w:rsidRPr="005A7F98">
        <w:rPr>
          <w:sz w:val="28"/>
          <w:szCs w:val="28"/>
          <w:lang w:eastAsia="ru-RU"/>
        </w:rPr>
        <w:t xml:space="preserve"> решения </w:t>
      </w:r>
      <w:hyperlink w:anchor="sub_20110" w:history="1">
        <w:r w:rsidRPr="005A7F98">
          <w:rPr>
            <w:sz w:val="28"/>
            <w:szCs w:val="28"/>
            <w:lang w:eastAsia="ru-RU"/>
          </w:rPr>
          <w:t>вопросов местного значения</w:t>
        </w:r>
      </w:hyperlink>
      <w:r>
        <w:rPr>
          <w:sz w:val="28"/>
          <w:szCs w:val="28"/>
          <w:lang w:eastAsia="ru-RU"/>
        </w:rPr>
        <w:t xml:space="preserve">, </w:t>
      </w:r>
      <w:r w:rsidRPr="005931BE">
        <w:rPr>
          <w:sz w:val="28"/>
          <w:szCs w:val="28"/>
          <w:lang w:eastAsia="ru-RU"/>
        </w:rPr>
        <w:t xml:space="preserve">могут </w:t>
      </w:r>
      <w:r w:rsidRPr="005A7F98">
        <w:rPr>
          <w:sz w:val="28"/>
          <w:szCs w:val="28"/>
          <w:lang w:eastAsia="ru-RU"/>
        </w:rPr>
        <w:t>заключать договоры и соглашения</w:t>
      </w:r>
      <w:r>
        <w:rPr>
          <w:sz w:val="28"/>
          <w:szCs w:val="28"/>
          <w:lang w:eastAsia="ru-RU"/>
        </w:rPr>
        <w:t xml:space="preserve"> с общественными объединениями пожарной охраны, в том числе по передаче полномочий по </w:t>
      </w:r>
      <w:r w:rsidRPr="008B2A01">
        <w:rPr>
          <w:sz w:val="28"/>
          <w:szCs w:val="28"/>
          <w:lang w:eastAsia="ru-RU"/>
        </w:rPr>
        <w:t>осуществл</w:t>
      </w:r>
      <w:r>
        <w:rPr>
          <w:sz w:val="28"/>
          <w:szCs w:val="28"/>
          <w:lang w:eastAsia="ru-RU"/>
        </w:rPr>
        <w:t>ению</w:t>
      </w:r>
      <w:r w:rsidRPr="008B2A01">
        <w:rPr>
          <w:sz w:val="28"/>
          <w:szCs w:val="28"/>
          <w:lang w:eastAsia="ru-RU"/>
        </w:rPr>
        <w:t xml:space="preserve"> лично</w:t>
      </w:r>
      <w:r>
        <w:rPr>
          <w:sz w:val="28"/>
          <w:szCs w:val="28"/>
          <w:lang w:eastAsia="ru-RU"/>
        </w:rPr>
        <w:t>го</w:t>
      </w:r>
      <w:r w:rsidRPr="008B2A01">
        <w:rPr>
          <w:sz w:val="28"/>
          <w:szCs w:val="28"/>
          <w:lang w:eastAsia="ru-RU"/>
        </w:rPr>
        <w:t xml:space="preserve"> страховани</w:t>
      </w:r>
      <w:r>
        <w:rPr>
          <w:sz w:val="28"/>
          <w:szCs w:val="28"/>
          <w:lang w:eastAsia="ru-RU"/>
        </w:rPr>
        <w:t>я</w:t>
      </w:r>
      <w:r w:rsidRPr="008B2A01">
        <w:rPr>
          <w:sz w:val="28"/>
          <w:szCs w:val="28"/>
          <w:lang w:eastAsia="ru-RU"/>
        </w:rPr>
        <w:t xml:space="preserve"> добровольных пожарных территориальных подразделений добровольной пожарной охраны на период исполнения ими обязанностей добровольного пожарного</w:t>
      </w:r>
      <w:r>
        <w:rPr>
          <w:sz w:val="28"/>
          <w:szCs w:val="28"/>
          <w:lang w:eastAsia="ru-RU"/>
        </w:rPr>
        <w:t>.</w:t>
      </w:r>
    </w:p>
    <w:p w:rsidR="00132C22" w:rsidRPr="008B2A01" w:rsidRDefault="00132C22" w:rsidP="00191FEA">
      <w:pPr>
        <w:pStyle w:val="ListParagraph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В целях осуществления личного страхования добровольных пожарных территориальных подразделений добровольной пожарной охраны сельского поселения</w:t>
      </w:r>
      <w:r>
        <w:rPr>
          <w:sz w:val="28"/>
          <w:szCs w:val="28"/>
          <w:lang w:eastAsia="ru-RU"/>
        </w:rPr>
        <w:t xml:space="preserve"> </w:t>
      </w:r>
      <w:r w:rsidRPr="00E77A85">
        <w:rPr>
          <w:sz w:val="28"/>
          <w:szCs w:val="28"/>
        </w:rPr>
        <w:t>Пискалы</w:t>
      </w:r>
      <w:r w:rsidRPr="008B2A01">
        <w:rPr>
          <w:sz w:val="28"/>
          <w:szCs w:val="28"/>
          <w:lang w:eastAsia="ru-RU"/>
        </w:rPr>
        <w:t xml:space="preserve"> заинтересованные лица подают в Администрацию сельского поселения </w:t>
      </w:r>
      <w:r w:rsidRPr="00E77A85">
        <w:rPr>
          <w:sz w:val="28"/>
          <w:szCs w:val="28"/>
        </w:rPr>
        <w:t>Пискалы</w:t>
      </w:r>
      <w:r w:rsidRPr="008B2A01">
        <w:rPr>
          <w:sz w:val="28"/>
          <w:szCs w:val="28"/>
          <w:lang w:eastAsia="ru-RU"/>
        </w:rPr>
        <w:t xml:space="preserve"> сведения о лицах, в пользу которых необходимо заключить договор страхования.</w:t>
      </w:r>
    </w:p>
    <w:p w:rsidR="00132C22" w:rsidRPr="008B2A01" w:rsidRDefault="00132C22" w:rsidP="00191FEA">
      <w:pPr>
        <w:pStyle w:val="ListParagraph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Объектами личного страхования добровольных пожарных территориальных подразделений добровольной пожарной охраны сельского поселения </w:t>
      </w:r>
      <w:r w:rsidRPr="00E77A85">
        <w:rPr>
          <w:sz w:val="28"/>
          <w:szCs w:val="28"/>
        </w:rPr>
        <w:t>Пискалы</w:t>
      </w:r>
      <w:r w:rsidRPr="008B2A01">
        <w:rPr>
          <w:sz w:val="28"/>
          <w:szCs w:val="28"/>
          <w:lang w:eastAsia="ru-RU"/>
        </w:rPr>
        <w:t xml:space="preserve"> являются жизнь и здоровье добровольных пожарных территориальных подразделений добровольной пожарной охраны сельского поселения </w:t>
      </w:r>
      <w:r w:rsidRPr="00E77A85">
        <w:rPr>
          <w:sz w:val="28"/>
          <w:szCs w:val="28"/>
        </w:rPr>
        <w:t>Пискалы</w:t>
      </w:r>
      <w:r w:rsidRPr="008B2A01">
        <w:rPr>
          <w:sz w:val="28"/>
          <w:szCs w:val="28"/>
          <w:lang w:eastAsia="ru-RU"/>
        </w:rPr>
        <w:t>.</w:t>
      </w:r>
    </w:p>
    <w:p w:rsidR="00132C22" w:rsidRPr="008B2A01" w:rsidRDefault="00132C22" w:rsidP="00191FEA">
      <w:pPr>
        <w:pStyle w:val="ListParagraph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Страховщиками по договору личного страхования добровольных пожарных территориальных подразделений добровольной пожарной охраны сельского поселения </w:t>
      </w:r>
      <w:r w:rsidRPr="00E77A85">
        <w:rPr>
          <w:sz w:val="28"/>
          <w:szCs w:val="28"/>
        </w:rPr>
        <w:t>Пискалы</w:t>
      </w:r>
      <w:r w:rsidRPr="008B2A01">
        <w:rPr>
          <w:sz w:val="28"/>
          <w:szCs w:val="28"/>
          <w:lang w:eastAsia="ru-RU"/>
        </w:rPr>
        <w:t xml:space="preserve"> могут быть страховые организации, имеющие разрешения (лицензии) на осуществление соответствующей деятельности. Страховщики выбираются в порядке, предусмотренном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132C22" w:rsidRPr="008B2A01" w:rsidRDefault="00132C22" w:rsidP="00191FEA">
      <w:pPr>
        <w:pStyle w:val="ListParagraph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Обеспечение по страхованию добровольных пожарных территориальных подразделений добровольной пожарной охраны сельского поселения </w:t>
      </w:r>
      <w:r w:rsidRPr="00E77A85">
        <w:rPr>
          <w:sz w:val="28"/>
          <w:szCs w:val="28"/>
        </w:rPr>
        <w:t>Пискалы</w:t>
      </w:r>
      <w:r w:rsidRPr="008B2A01">
        <w:rPr>
          <w:sz w:val="28"/>
          <w:szCs w:val="28"/>
          <w:lang w:eastAsia="ru-RU"/>
        </w:rPr>
        <w:t xml:space="preserve"> осуществляется в виде единовременных страховых выплат.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8B2A01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Социальная защита членов семей работников добровольной пожарной охраны и добровольных пожарных</w:t>
      </w:r>
    </w:p>
    <w:p w:rsidR="00132C22" w:rsidRPr="008B2A01" w:rsidRDefault="00132C22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2A01">
        <w:rPr>
          <w:sz w:val="28"/>
          <w:szCs w:val="28"/>
        </w:rPr>
        <w:t xml:space="preserve">Администрация с.п. </w:t>
      </w:r>
      <w:r w:rsidRPr="00E77A85">
        <w:rPr>
          <w:sz w:val="28"/>
          <w:szCs w:val="28"/>
        </w:rPr>
        <w:t>Пискалы</w:t>
      </w:r>
      <w:r w:rsidRPr="008B2A01">
        <w:rPr>
          <w:sz w:val="28"/>
          <w:szCs w:val="28"/>
        </w:rPr>
        <w:t xml:space="preserve"> за счет средств соответствующих бюджетов устанавливают гарантии правовой и социальной защиты членов семей работников добровольной пожарной охраны и добровольных пожарных,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8B2A01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Несение службы работниками добровольной пожарной охраны и добровольными пожарными</w:t>
      </w:r>
    </w:p>
    <w:p w:rsidR="00132C22" w:rsidRPr="008B2A01" w:rsidRDefault="00132C22" w:rsidP="00191FEA">
      <w:pPr>
        <w:pStyle w:val="ListParagraph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 допускаются к самостоятельной работе по тушению пожаров при наличии у них документа о прохождении обучения по программе первоначальной профессиональной подготовки.</w:t>
      </w:r>
    </w:p>
    <w:p w:rsidR="00132C22" w:rsidRPr="008B2A01" w:rsidRDefault="00132C22" w:rsidP="00191FEA">
      <w:pPr>
        <w:pStyle w:val="ListParagraph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Режим несения службы (дежурства) работниками добровольной пожарной охраны и режим их отдыха устанавливаются трудовым законодательством.</w:t>
      </w:r>
    </w:p>
    <w:p w:rsidR="00132C22" w:rsidRPr="008B2A01" w:rsidRDefault="00132C22" w:rsidP="00191FEA">
      <w:pPr>
        <w:pStyle w:val="ListParagraph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Режим несения службы (дежурства) добровольными пожарными устанавливается учредителем (учредителями) общественного объединения пожарной охраны по согласованию с территориальным органом федерального органа исполнительной власти, уполномоченного на решение задач в области пожарной безопасности.</w:t>
      </w:r>
    </w:p>
    <w:p w:rsidR="00132C22" w:rsidRPr="00190FD5" w:rsidRDefault="00132C22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32C22" w:rsidRPr="008B2A01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Подготовка работников добровольной пожарной охраны и добровольных пожарных</w:t>
      </w:r>
    </w:p>
    <w:p w:rsidR="00132C22" w:rsidRPr="008B2A01" w:rsidRDefault="00132C22" w:rsidP="00191FEA">
      <w:pPr>
        <w:pStyle w:val="ListParagraph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обучение по программам первоначальной и последующей профессиональной подготовки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</w:t>
      </w:r>
    </w:p>
    <w:p w:rsidR="00132C22" w:rsidRPr="008B2A01" w:rsidRDefault="00132C22" w:rsidP="00191FEA">
      <w:pPr>
        <w:pStyle w:val="ListParagraph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Первоначальная и последующая профессиональная подготовка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территорий сельского поселений и межселенных территорий или на базе учебных центров (пунктов) Государственной противопожарной службы, пожарно-технических образовательных учреждений, а также других организаций, имеющих лицензию на обучение.</w:t>
      </w:r>
    </w:p>
    <w:p w:rsidR="00132C22" w:rsidRPr="008B2A01" w:rsidRDefault="00132C22" w:rsidP="00191FEA">
      <w:pPr>
        <w:pStyle w:val="ListParagraph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Физические лица, входящие в состав органов территориального общественного самоуправления, либо физические лица, входящие в состав органов общественной самодеятельности, созданных физическими лицами по месту их жительства, работы или учебы в целях решения различных социальных проблем в области пожарной безопасности, проходят первоначальную и последующую профессиональную подготовку в объеме, предусмотренном для добровольных пожарных, на добровольной основе в общественных организациях пожарной охраны.</w:t>
      </w:r>
    </w:p>
    <w:p w:rsidR="00132C22" w:rsidRDefault="00132C22" w:rsidP="00191FE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32C22" w:rsidRPr="008B2A01" w:rsidRDefault="00132C22" w:rsidP="00191FE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32C22" w:rsidRPr="008B2A01" w:rsidRDefault="00132C22" w:rsidP="00191FEA">
      <w:pPr>
        <w:pStyle w:val="Heading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Привлечение подразделений добровольной пожарной охраны к участию в тушении пожаров и проведении аварийно-спасательных работ</w:t>
      </w:r>
    </w:p>
    <w:p w:rsidR="00132C22" w:rsidRPr="008B2A01" w:rsidRDefault="00132C22" w:rsidP="00191FEA">
      <w:pPr>
        <w:pStyle w:val="ListParagraph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Подразделения добровольной пожарной охраны осуществляют несение службы (дежурство) в составе гарнизона пожарной охраны и привлекаются к участию в тушении пожаров и проведении аварийно-спасательных работ в соответствии с порядком привлечения сил и средств подразделений пожарной охраны, гарнизонов пожарной охраны для тушения пожаров и проведения аварийно-спасательных работ, утвержденным федеральным органом исполнительной власти, уполномоченным на решение задач в области пожарной безопасности.</w:t>
      </w:r>
    </w:p>
    <w:p w:rsidR="00132C22" w:rsidRPr="00B11BF0" w:rsidRDefault="00132C22" w:rsidP="00191FEA">
      <w:pPr>
        <w:pStyle w:val="ListParagraph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Выезд территориальных и объектовых подразделений добровольной пожарной охраны на тушение пожаров и проведение аварийно-спасательных работ за пределы закрепленного за ними района выезда осуществляется в порядке, согласованном с учредителем (учредителями) общественного объединения пожарной охраны.</w:t>
      </w:r>
    </w:p>
    <w:p w:rsidR="00132C22" w:rsidRPr="00B11BF0" w:rsidRDefault="00132C22" w:rsidP="00191FEA">
      <w:pPr>
        <w:pStyle w:val="ListParagraph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Личный состав добровольной пожарной охраны, участвовавший в тушении пожара и проведении аварийно-спасательных работ и действовавший в условиях крайней необходимости и (или) обоснованного риска, освобождается от возмещения причиненного ущерба в соответствии с законодательством Российской Федерации.</w:t>
      </w:r>
    </w:p>
    <w:p w:rsidR="00132C22" w:rsidRPr="00B11BF0" w:rsidRDefault="00132C22" w:rsidP="00191FEA">
      <w:pPr>
        <w:pStyle w:val="ListParagraph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Старшее должностное лицо подразделения добровольной пожарной охраны, первым прибывшее на пожар, до прибытия подразделений Государственной противопожарной службы координирует действия личного состава добровольной пожарной охраны по тушению пожара, спасению людей и имущества при пожаре, проведению аварийно-спасательных работ. По прибытии на пожар подразделений Государственной противопожарной службы руководство тушением пожара осуществляет старшее оперативное должностное лицо Государственной противопожарной службы в соответствии с законодательством Российской Федерации. </w:t>
      </w:r>
    </w:p>
    <w:p w:rsidR="00132C22" w:rsidRPr="00190FD5" w:rsidRDefault="00132C22" w:rsidP="00191FEA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132C22" w:rsidRPr="00E80923" w:rsidRDefault="00132C22" w:rsidP="00191FEA">
      <w:pPr>
        <w:pStyle w:val="Heading1"/>
        <w:numPr>
          <w:ilvl w:val="0"/>
          <w:numId w:val="5"/>
        </w:numPr>
        <w:rPr>
          <w:sz w:val="28"/>
          <w:szCs w:val="28"/>
        </w:rPr>
      </w:pPr>
      <w:r w:rsidRPr="00E80923">
        <w:rPr>
          <w:sz w:val="28"/>
          <w:szCs w:val="28"/>
        </w:rPr>
        <w:t xml:space="preserve">Полномочия Администрации сельского поселения </w:t>
      </w:r>
      <w:r w:rsidRPr="00E77A85">
        <w:rPr>
          <w:sz w:val="28"/>
          <w:szCs w:val="28"/>
        </w:rPr>
        <w:t>Пискалы</w:t>
      </w:r>
    </w:p>
    <w:p w:rsidR="00132C22" w:rsidRPr="0051204C" w:rsidRDefault="00132C22" w:rsidP="00191FEA">
      <w:pPr>
        <w:ind w:firstLine="708"/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К полномочиям Администрации сельского поселения </w:t>
      </w:r>
      <w:r w:rsidRPr="00E77A85">
        <w:rPr>
          <w:sz w:val="28"/>
          <w:szCs w:val="28"/>
        </w:rPr>
        <w:t>Пискалы</w:t>
      </w:r>
      <w:r>
        <w:rPr>
          <w:sz w:val="28"/>
          <w:szCs w:val="28"/>
        </w:rPr>
        <w:t xml:space="preserve"> </w:t>
      </w:r>
      <w:r w:rsidRPr="0051204C">
        <w:rPr>
          <w:sz w:val="28"/>
          <w:szCs w:val="28"/>
        </w:rPr>
        <w:t>относятся:</w:t>
      </w:r>
    </w:p>
    <w:p w:rsidR="00132C22" w:rsidRPr="0051204C" w:rsidRDefault="00132C22" w:rsidP="00191FEA">
      <w:pPr>
        <w:pStyle w:val="ListParagraph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Обеспечение нормативного правового регулирования в сфере организации деятельности подразделений добровольной пожарной охраны.</w:t>
      </w:r>
    </w:p>
    <w:p w:rsidR="00132C22" w:rsidRPr="0051204C" w:rsidRDefault="00132C22" w:rsidP="00191FEA">
      <w:pPr>
        <w:pStyle w:val="ListParagraph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Создание условий для участия граждан в обеспечении первичных мер пожарной безопасности и деятельности подразделений добровольной пожарной охраны.</w:t>
      </w:r>
    </w:p>
    <w:p w:rsidR="00132C22" w:rsidRPr="0051204C" w:rsidRDefault="00132C22" w:rsidP="00191FEA">
      <w:pPr>
        <w:pStyle w:val="ListParagraph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Участие в финансовом и материально-техническом обеспечении деятельности подразделений добровольной пожарной охраны.</w:t>
      </w:r>
    </w:p>
    <w:p w:rsidR="00132C22" w:rsidRPr="0051204C" w:rsidRDefault="00132C22" w:rsidP="00191FEA">
      <w:pPr>
        <w:pStyle w:val="ListParagraph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Организация и принятие мер по оповещению добровольных пожарных о пожаре.</w:t>
      </w:r>
    </w:p>
    <w:p w:rsidR="00132C22" w:rsidRPr="0051204C" w:rsidRDefault="00132C22" w:rsidP="00191FEA">
      <w:pPr>
        <w:pStyle w:val="ListParagraph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в пределах компетенции мер по правовой и социальной защите, финансовому стимулированию граждан, участвующих в деятельности подразделений добровольной пожарной охраны.</w:t>
      </w:r>
    </w:p>
    <w:p w:rsidR="00132C22" w:rsidRPr="0051204C" w:rsidRDefault="00132C22" w:rsidP="00191FEA">
      <w:pPr>
        <w:pStyle w:val="ListParagraph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Формирование и утверждение муниципальных целевых программ по развитию и обеспечению деятельности добровольной пожарной охраны.</w:t>
      </w:r>
    </w:p>
    <w:p w:rsidR="00132C22" w:rsidRPr="0051204C" w:rsidRDefault="00132C22" w:rsidP="00191FEA">
      <w:pPr>
        <w:pStyle w:val="ListParagraph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Утверждение на муниципальном уровне порядка привлечения сил и средств подразделений добровольной пожарной охраны для</w:t>
      </w:r>
      <w:r>
        <w:rPr>
          <w:sz w:val="28"/>
          <w:szCs w:val="28"/>
        </w:rPr>
        <w:t xml:space="preserve"> </w:t>
      </w:r>
      <w:r w:rsidRPr="0051204C">
        <w:rPr>
          <w:sz w:val="28"/>
          <w:szCs w:val="28"/>
        </w:rPr>
        <w:t>профилактики и</w:t>
      </w:r>
      <w:r>
        <w:rPr>
          <w:sz w:val="28"/>
          <w:szCs w:val="28"/>
        </w:rPr>
        <w:t xml:space="preserve"> </w:t>
      </w:r>
      <w:r w:rsidRPr="0051204C">
        <w:rPr>
          <w:sz w:val="28"/>
          <w:szCs w:val="28"/>
        </w:rPr>
        <w:t>(или) тушения пожаров и проведения аварийно-восстановительных работ.</w:t>
      </w:r>
    </w:p>
    <w:p w:rsidR="00132C22" w:rsidRPr="0051204C" w:rsidRDefault="00132C22" w:rsidP="00191FEA">
      <w:pPr>
        <w:pStyle w:val="ListParagraph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мер по правовой и социальной защите личного состава добровольной пожарной дружины.</w:t>
      </w:r>
    </w:p>
    <w:p w:rsidR="00132C22" w:rsidRDefault="00132C22" w:rsidP="00882F06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120"/>
        <w:ind w:left="527" w:hanging="527"/>
        <w:jc w:val="both"/>
        <w:rPr>
          <w:sz w:val="28"/>
          <w:szCs w:val="28"/>
        </w:rPr>
      </w:pPr>
      <w:r w:rsidRPr="00C33929">
        <w:rPr>
          <w:sz w:val="28"/>
          <w:szCs w:val="28"/>
        </w:rPr>
        <w:t xml:space="preserve"> Органами местного самоуправления поселений по согласованию с руководителями подразделения ГПС организуется и осуществляется последующая подготовка добровольных пожарных с привлечением специалистов подразделения ГПС. Последующая подготовка </w:t>
      </w:r>
      <w:bookmarkStart w:id="0" w:name="_GoBack"/>
      <w:bookmarkEnd w:id="0"/>
      <w:r w:rsidRPr="00C33929">
        <w:rPr>
          <w:sz w:val="28"/>
          <w:szCs w:val="28"/>
        </w:rPr>
        <w:t>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ГПС.</w:t>
      </w: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p w:rsidR="00132C22" w:rsidRPr="00C246CD" w:rsidRDefault="00132C22" w:rsidP="004A639B">
      <w:pPr>
        <w:jc w:val="right"/>
      </w:pPr>
    </w:p>
    <w:p w:rsidR="00132C22" w:rsidRPr="00C33929" w:rsidRDefault="00132C22" w:rsidP="004A639B">
      <w:pPr>
        <w:pStyle w:val="ListParagraph"/>
        <w:autoSpaceDE w:val="0"/>
        <w:autoSpaceDN w:val="0"/>
        <w:adjustRightInd w:val="0"/>
        <w:spacing w:after="120"/>
        <w:ind w:left="0"/>
        <w:jc w:val="both"/>
        <w:rPr>
          <w:sz w:val="28"/>
          <w:szCs w:val="28"/>
        </w:rPr>
      </w:pPr>
    </w:p>
    <w:sectPr w:rsidR="00132C22" w:rsidRPr="00C33929" w:rsidSect="00676F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7A42B6"/>
    <w:multiLevelType w:val="multilevel"/>
    <w:tmpl w:val="F92E01F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1F36CA4"/>
    <w:multiLevelType w:val="hybridMultilevel"/>
    <w:tmpl w:val="26525A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">
    <w:nsid w:val="03382067"/>
    <w:multiLevelType w:val="multilevel"/>
    <w:tmpl w:val="A36E33A2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52B6CB8"/>
    <w:multiLevelType w:val="multilevel"/>
    <w:tmpl w:val="A36E33A2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275F91"/>
    <w:multiLevelType w:val="hybridMultilevel"/>
    <w:tmpl w:val="2E3AD52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cs="Wingdings" w:hint="default"/>
      </w:rPr>
    </w:lvl>
  </w:abstractNum>
  <w:abstractNum w:abstractNumId="6">
    <w:nsid w:val="0C467A6A"/>
    <w:multiLevelType w:val="multilevel"/>
    <w:tmpl w:val="1E02B35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0E8372A"/>
    <w:multiLevelType w:val="multilevel"/>
    <w:tmpl w:val="2A8A753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1843488"/>
    <w:multiLevelType w:val="hybridMultilevel"/>
    <w:tmpl w:val="06A8C1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9">
    <w:nsid w:val="13030B52"/>
    <w:multiLevelType w:val="multilevel"/>
    <w:tmpl w:val="0E6A472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4257409"/>
    <w:multiLevelType w:val="multilevel"/>
    <w:tmpl w:val="AA20123C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605"/>
        </w:tabs>
        <w:ind w:left="1605" w:hanging="52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  <w:sz w:val="24"/>
        <w:szCs w:val="24"/>
      </w:rPr>
    </w:lvl>
  </w:abstractNum>
  <w:abstractNum w:abstractNumId="11">
    <w:nsid w:val="1B4F5D2B"/>
    <w:multiLevelType w:val="hybridMultilevel"/>
    <w:tmpl w:val="1B4A53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>
    <w:nsid w:val="2342476A"/>
    <w:multiLevelType w:val="hybridMultilevel"/>
    <w:tmpl w:val="BE020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>
    <w:nsid w:val="3FC650E3"/>
    <w:multiLevelType w:val="hybridMultilevel"/>
    <w:tmpl w:val="B5A4FD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4">
    <w:nsid w:val="43F26C11"/>
    <w:multiLevelType w:val="multilevel"/>
    <w:tmpl w:val="B1B035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746092A"/>
    <w:multiLevelType w:val="multilevel"/>
    <w:tmpl w:val="B1B035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FB46840"/>
    <w:multiLevelType w:val="hybridMultilevel"/>
    <w:tmpl w:val="05968626"/>
    <w:lvl w:ilvl="0" w:tplc="0419000F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D17A7"/>
    <w:multiLevelType w:val="multilevel"/>
    <w:tmpl w:val="27C631B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56082E60"/>
    <w:multiLevelType w:val="multilevel"/>
    <w:tmpl w:val="B1B035D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0CE10FA"/>
    <w:multiLevelType w:val="multilevel"/>
    <w:tmpl w:val="B1B035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D8B2BBB"/>
    <w:multiLevelType w:val="multilevel"/>
    <w:tmpl w:val="B1B035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3D46808"/>
    <w:multiLevelType w:val="multilevel"/>
    <w:tmpl w:val="461C22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0737B0"/>
    <w:multiLevelType w:val="multilevel"/>
    <w:tmpl w:val="3C98144E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>
    <w:nsid w:val="76102480"/>
    <w:multiLevelType w:val="multilevel"/>
    <w:tmpl w:val="F9548FD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0"/>
  </w:num>
  <w:num w:numId="5">
    <w:abstractNumId w:val="16"/>
    <w:lvlOverride w:ilvl="0">
      <w:startOverride w:val="2"/>
    </w:lvlOverride>
  </w:num>
  <w:num w:numId="6">
    <w:abstractNumId w:val="21"/>
  </w:num>
  <w:num w:numId="7">
    <w:abstractNumId w:val="15"/>
  </w:num>
  <w:num w:numId="8">
    <w:abstractNumId w:val="14"/>
  </w:num>
  <w:num w:numId="9">
    <w:abstractNumId w:val="19"/>
  </w:num>
  <w:num w:numId="10">
    <w:abstractNumId w:val="18"/>
  </w:num>
  <w:num w:numId="11">
    <w:abstractNumId w:val="23"/>
  </w:num>
  <w:num w:numId="12">
    <w:abstractNumId w:val="6"/>
  </w:num>
  <w:num w:numId="13">
    <w:abstractNumId w:val="1"/>
  </w:num>
  <w:num w:numId="14">
    <w:abstractNumId w:val="7"/>
  </w:num>
  <w:num w:numId="15">
    <w:abstractNumId w:val="9"/>
  </w:num>
  <w:num w:numId="16">
    <w:abstractNumId w:val="17"/>
  </w:num>
  <w:num w:numId="17">
    <w:abstractNumId w:val="3"/>
  </w:num>
  <w:num w:numId="18">
    <w:abstractNumId w:val="13"/>
  </w:num>
  <w:num w:numId="19">
    <w:abstractNumId w:val="12"/>
  </w:num>
  <w:num w:numId="20">
    <w:abstractNumId w:val="11"/>
  </w:num>
  <w:num w:numId="21">
    <w:abstractNumId w:val="5"/>
  </w:num>
  <w:num w:numId="22">
    <w:abstractNumId w:val="4"/>
  </w:num>
  <w:num w:numId="23">
    <w:abstractNumId w:val="2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1FEA"/>
    <w:rsid w:val="00000AD3"/>
    <w:rsid w:val="00044005"/>
    <w:rsid w:val="00044349"/>
    <w:rsid w:val="00044C53"/>
    <w:rsid w:val="000644E3"/>
    <w:rsid w:val="000B09EA"/>
    <w:rsid w:val="000B6489"/>
    <w:rsid w:val="00132C22"/>
    <w:rsid w:val="001614C8"/>
    <w:rsid w:val="0017322B"/>
    <w:rsid w:val="00177B5E"/>
    <w:rsid w:val="00190FD5"/>
    <w:rsid w:val="00191FEA"/>
    <w:rsid w:val="00194C7C"/>
    <w:rsid w:val="001E2EDE"/>
    <w:rsid w:val="001F14AD"/>
    <w:rsid w:val="002271F9"/>
    <w:rsid w:val="00237BBF"/>
    <w:rsid w:val="0025458A"/>
    <w:rsid w:val="002A4AB4"/>
    <w:rsid w:val="002C618F"/>
    <w:rsid w:val="002D408C"/>
    <w:rsid w:val="00385B46"/>
    <w:rsid w:val="003C1E6F"/>
    <w:rsid w:val="00476C1F"/>
    <w:rsid w:val="004A639B"/>
    <w:rsid w:val="004B0BAF"/>
    <w:rsid w:val="004D548C"/>
    <w:rsid w:val="0051204C"/>
    <w:rsid w:val="00545810"/>
    <w:rsid w:val="00570975"/>
    <w:rsid w:val="00586E22"/>
    <w:rsid w:val="005931BE"/>
    <w:rsid w:val="005A7F98"/>
    <w:rsid w:val="006160F0"/>
    <w:rsid w:val="0064608C"/>
    <w:rsid w:val="00653ACA"/>
    <w:rsid w:val="00672FA2"/>
    <w:rsid w:val="00676F7E"/>
    <w:rsid w:val="006B21C8"/>
    <w:rsid w:val="006F0095"/>
    <w:rsid w:val="006F2B5D"/>
    <w:rsid w:val="006F7406"/>
    <w:rsid w:val="00721742"/>
    <w:rsid w:val="00866D1F"/>
    <w:rsid w:val="00882F06"/>
    <w:rsid w:val="008B2A01"/>
    <w:rsid w:val="008D1927"/>
    <w:rsid w:val="008D58AA"/>
    <w:rsid w:val="008E481B"/>
    <w:rsid w:val="00932B9D"/>
    <w:rsid w:val="009D3327"/>
    <w:rsid w:val="00A00D30"/>
    <w:rsid w:val="00A40F21"/>
    <w:rsid w:val="00A704E2"/>
    <w:rsid w:val="00AC1FEE"/>
    <w:rsid w:val="00B00ED6"/>
    <w:rsid w:val="00B012EC"/>
    <w:rsid w:val="00B06F78"/>
    <w:rsid w:val="00B11BF0"/>
    <w:rsid w:val="00BB54A4"/>
    <w:rsid w:val="00BD5ED3"/>
    <w:rsid w:val="00BF6688"/>
    <w:rsid w:val="00C03410"/>
    <w:rsid w:val="00C246CD"/>
    <w:rsid w:val="00C33929"/>
    <w:rsid w:val="00C476E4"/>
    <w:rsid w:val="00C918F5"/>
    <w:rsid w:val="00CC6E5E"/>
    <w:rsid w:val="00D10217"/>
    <w:rsid w:val="00D37A28"/>
    <w:rsid w:val="00D601E1"/>
    <w:rsid w:val="00D74CC4"/>
    <w:rsid w:val="00DC5CDF"/>
    <w:rsid w:val="00DF4B2D"/>
    <w:rsid w:val="00E12946"/>
    <w:rsid w:val="00E6426D"/>
    <w:rsid w:val="00E76F16"/>
    <w:rsid w:val="00E77A85"/>
    <w:rsid w:val="00E80923"/>
    <w:rsid w:val="00ED5917"/>
    <w:rsid w:val="00EF4E29"/>
    <w:rsid w:val="00F122E5"/>
    <w:rsid w:val="00FD69F9"/>
    <w:rsid w:val="00FE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FE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1FEA"/>
    <w:pPr>
      <w:keepNext/>
      <w:numPr>
        <w:numId w:val="2"/>
      </w:numPr>
      <w:suppressAutoHyphens/>
      <w:jc w:val="center"/>
      <w:outlineLvl w:val="0"/>
    </w:pPr>
    <w:rPr>
      <w:b/>
      <w:bCs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1FEA"/>
    <w:pPr>
      <w:keepNext/>
      <w:numPr>
        <w:ilvl w:val="3"/>
        <w:numId w:val="2"/>
      </w:numPr>
      <w:suppressAutoHyphens/>
      <w:jc w:val="center"/>
      <w:outlineLvl w:val="3"/>
    </w:pPr>
    <w:rPr>
      <w:b/>
      <w:bCs/>
      <w:w w:val="150"/>
      <w:sz w:val="32"/>
      <w:szCs w:val="32"/>
      <w:lang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91FEA"/>
    <w:pPr>
      <w:keepNext/>
      <w:numPr>
        <w:ilvl w:val="7"/>
        <w:numId w:val="2"/>
      </w:numPr>
      <w:suppressAutoHyphens/>
      <w:overflowPunct w:val="0"/>
      <w:autoSpaceDE w:val="0"/>
      <w:spacing w:after="120"/>
      <w:jc w:val="center"/>
      <w:outlineLvl w:val="7"/>
    </w:pPr>
    <w:rPr>
      <w:b/>
      <w:bCs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1FEA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91FEA"/>
    <w:rPr>
      <w:rFonts w:ascii="Times New Roman" w:hAnsi="Times New Roman" w:cs="Times New Roman"/>
      <w:b/>
      <w:bCs/>
      <w:w w:val="150"/>
      <w:sz w:val="24"/>
      <w:szCs w:val="24"/>
      <w:lang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91FEA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191FEA"/>
    <w:pPr>
      <w:suppressAutoHyphens/>
      <w:jc w:val="center"/>
    </w:pPr>
    <w:rPr>
      <w:color w:val="000000"/>
      <w:sz w:val="22"/>
      <w:szCs w:val="22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91FEA"/>
    <w:rPr>
      <w:rFonts w:ascii="Times New Roman" w:hAnsi="Times New Roman" w:cs="Times New Roman"/>
      <w:color w:val="000000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191FEA"/>
    <w:pPr>
      <w:suppressAutoHyphens/>
      <w:ind w:firstLine="709"/>
    </w:pPr>
    <w:rPr>
      <w:sz w:val="28"/>
      <w:szCs w:val="28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91FEA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">
    <w:name w:val="Название объекта1"/>
    <w:basedOn w:val="Normal"/>
    <w:next w:val="Normal"/>
    <w:uiPriority w:val="99"/>
    <w:rsid w:val="00191FEA"/>
    <w:pPr>
      <w:suppressAutoHyphens/>
    </w:pPr>
    <w:rPr>
      <w:sz w:val="28"/>
      <w:szCs w:val="28"/>
      <w:lang w:eastAsia="ar-SA"/>
    </w:rPr>
  </w:style>
  <w:style w:type="paragraph" w:styleId="ListParagraph">
    <w:name w:val="List Paragraph"/>
    <w:basedOn w:val="Normal"/>
    <w:uiPriority w:val="99"/>
    <w:qFormat/>
    <w:rsid w:val="00191FEA"/>
    <w:pPr>
      <w:suppressAutoHyphens/>
      <w:ind w:left="720"/>
    </w:pPr>
    <w:rPr>
      <w:lang w:eastAsia="ar-SA"/>
    </w:rPr>
  </w:style>
  <w:style w:type="character" w:customStyle="1" w:styleId="a">
    <w:name w:val="Гипертекстовая ссылка"/>
    <w:basedOn w:val="DefaultParagraphFont"/>
    <w:uiPriority w:val="99"/>
    <w:rsid w:val="005A7F98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2A4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4AB4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FE13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28BCA33940397FDD258CE8792AE3892DC25F130DED406342C1DC8EF0D9F86DD4B77CE3p5g2Q" TargetMode="External"/><Relationship Id="rId13" Type="http://schemas.openxmlformats.org/officeDocument/2006/relationships/hyperlink" Target="consultantplus://offline/ref=AA79BE985B5DF5E56844825AD59EF3CEBA25A45A9FD01FBE746EC317C93684CA1CAA72BB794C6C02O1sD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87;&#1080;&#1089;&#1082;&#1072;&#1083;&#1099;.&#1089;&#1090;&#1072;&#1074;&#1088;&#1086;&#1087;&#1086;&#1083;&#1100;&#1089;&#1082;&#1080;&#1081;" TargetMode="External"/><Relationship Id="rId12" Type="http://schemas.openxmlformats.org/officeDocument/2006/relationships/hyperlink" Target="consultantplus://offline/ref=AA79BE985B5DF5E56844825AD59EF3CEBA24A45D9ADC1FBE746EC317C93684CA1CAA72BB794C6C03O1s5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628BCA33940397FDD2592E56F46BF812ACA021A08EC423D1C9E87D3A7D0F23A93F825A81F89EAD10E2234p7gDQ" TargetMode="External"/><Relationship Id="rId11" Type="http://schemas.openxmlformats.org/officeDocument/2006/relationships/hyperlink" Target="consultantplus://offline/ref=A628BCA33940397FDD258CE8792AE3892DC25F130DED406342C1DC8EF0pDg9Q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628BCA33940397FDD2592E56F46BF812ACA021A08EC423D1C9E87D3A7D0F23A93F825A81F89EAD10E2234p7gD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28BCA33940397FDD258CE8792AE3892DC25E1E0EE5406342C1DC8EF0pDg9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500</TotalTime>
  <Pages>17</Pages>
  <Words>5801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2017-07-11T04:37:00Z</cp:lastPrinted>
  <dcterms:created xsi:type="dcterms:W3CDTF">2013-11-25T07:44:00Z</dcterms:created>
  <dcterms:modified xsi:type="dcterms:W3CDTF">2017-07-11T04:39:00Z</dcterms:modified>
</cp:coreProperties>
</file>